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1EE60" w14:textId="77777777" w:rsidR="00F03895" w:rsidRPr="006C13C0" w:rsidRDefault="00F03895" w:rsidP="0044308B">
      <w:pPr>
        <w:pStyle w:val="Lignevide"/>
      </w:pPr>
    </w:p>
    <w:tbl>
      <w:tblPr>
        <w:tblStyle w:val="TableauListe3-Accentuation6"/>
        <w:tblW w:w="5000" w:type="pct"/>
        <w:tblLook w:val="0600" w:firstRow="0" w:lastRow="0" w:firstColumn="0" w:lastColumn="0" w:noHBand="1" w:noVBand="1"/>
      </w:tblPr>
      <w:tblGrid>
        <w:gridCol w:w="2434"/>
        <w:gridCol w:w="2606"/>
        <w:gridCol w:w="4602"/>
        <w:gridCol w:w="1158"/>
        <w:gridCol w:w="3600"/>
      </w:tblGrid>
      <w:tr w:rsidR="006E2F05" w14:paraId="7B6DBA3E" w14:textId="77777777" w:rsidTr="00CB095E">
        <w:tc>
          <w:tcPr>
            <w:tcW w:w="845" w:type="pct"/>
            <w:tcBorders>
              <w:top w:val="single" w:sz="2" w:space="0" w:color="auto"/>
            </w:tcBorders>
          </w:tcPr>
          <w:p w14:paraId="71A2CF1C" w14:textId="77777777" w:rsidR="006E2F05" w:rsidRPr="00787308" w:rsidRDefault="006E2F05" w:rsidP="00787308">
            <w:pPr>
              <w:pStyle w:val="Tableautextegauche"/>
              <w:rPr>
                <w:b/>
                <w:bCs/>
              </w:rPr>
            </w:pPr>
            <w:r w:rsidRPr="00787308">
              <w:rPr>
                <w:b/>
                <w:bCs/>
              </w:rPr>
              <w:t>Nom de l’événement</w:t>
            </w:r>
          </w:p>
        </w:tc>
        <w:sdt>
          <w:sdtPr>
            <w:id w:val="540875045"/>
            <w:placeholder>
              <w:docPart w:val="3CB74B747B9C41E6B45124C685F7FB80"/>
            </w:placeholder>
            <w:showingPlcHdr/>
          </w:sdtPr>
          <w:sdtEndPr/>
          <w:sdtContent>
            <w:tc>
              <w:tcPr>
                <w:tcW w:w="2503" w:type="pct"/>
                <w:gridSpan w:val="2"/>
                <w:tcBorders>
                  <w:top w:val="single" w:sz="2" w:space="0" w:color="auto"/>
                </w:tcBorders>
              </w:tcPr>
              <w:p w14:paraId="0DF0574B" w14:textId="77777777" w:rsidR="006E2F05" w:rsidRDefault="006E2F05" w:rsidP="00787308">
                <w:pPr>
                  <w:pStyle w:val="Tableautextegauche"/>
                </w:pPr>
                <w:r w:rsidRPr="00C8137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402" w:type="pct"/>
            <w:tcBorders>
              <w:top w:val="single" w:sz="2" w:space="0" w:color="auto"/>
            </w:tcBorders>
          </w:tcPr>
          <w:p w14:paraId="58517DEF" w14:textId="77777777" w:rsidR="006E2F05" w:rsidRPr="00787308" w:rsidRDefault="006E2F05" w:rsidP="00787308">
            <w:pPr>
              <w:pStyle w:val="Tableautextegauche"/>
              <w:rPr>
                <w:b/>
                <w:bCs/>
              </w:rPr>
            </w:pPr>
            <w:r w:rsidRPr="00787308">
              <w:rPr>
                <w:b/>
                <w:bCs/>
              </w:rPr>
              <w:t>Date</w:t>
            </w:r>
          </w:p>
        </w:tc>
        <w:sdt>
          <w:sdtPr>
            <w:id w:val="-1216047480"/>
            <w:placeholder>
              <w:docPart w:val="040F286516A149AE878E8171715F893D"/>
            </w:placeholder>
            <w:showingPlcHdr/>
            <w:date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1250" w:type="pct"/>
                <w:tcBorders>
                  <w:top w:val="single" w:sz="2" w:space="0" w:color="auto"/>
                </w:tcBorders>
              </w:tcPr>
              <w:p w14:paraId="495921AD" w14:textId="77777777" w:rsidR="006E2F05" w:rsidRDefault="00787308" w:rsidP="00787308">
                <w:pPr>
                  <w:pStyle w:val="Tableautextegauche"/>
                </w:pPr>
                <w:r>
                  <w:rPr>
                    <w:rStyle w:val="Textedelespacerserv"/>
                  </w:rPr>
                  <w:t>Sélectionnez</w:t>
                </w:r>
                <w:r w:rsidRPr="00C81376">
                  <w:rPr>
                    <w:rStyle w:val="Textedelespacerserv"/>
                  </w:rPr>
                  <w:t xml:space="preserve"> une date.</w:t>
                </w:r>
              </w:p>
            </w:tc>
          </w:sdtContent>
        </w:sdt>
      </w:tr>
      <w:tr w:rsidR="00787308" w14:paraId="6AB4147D" w14:textId="77777777" w:rsidTr="00E03E45">
        <w:tc>
          <w:tcPr>
            <w:tcW w:w="1750" w:type="pct"/>
            <w:gridSpan w:val="2"/>
          </w:tcPr>
          <w:p w14:paraId="3B8ED8E8" w14:textId="77777777" w:rsidR="00787308" w:rsidRPr="00787308" w:rsidRDefault="00787308" w:rsidP="00787308">
            <w:pPr>
              <w:pStyle w:val="Tableautextegauche"/>
              <w:rPr>
                <w:b/>
                <w:bCs/>
              </w:rPr>
            </w:pPr>
            <w:r w:rsidRPr="00787308">
              <w:rPr>
                <w:b/>
                <w:bCs/>
              </w:rPr>
              <w:t>Renseignements supplémentaires (au besoin)</w:t>
            </w:r>
          </w:p>
        </w:tc>
        <w:sdt>
          <w:sdtPr>
            <w:id w:val="589738171"/>
            <w:placeholder>
              <w:docPart w:val="ECF7C7E790E24A11B8E7ACAD39F36725"/>
            </w:placeholder>
            <w:showingPlcHdr/>
          </w:sdtPr>
          <w:sdtEndPr/>
          <w:sdtContent>
            <w:tc>
              <w:tcPr>
                <w:tcW w:w="3250" w:type="pct"/>
                <w:gridSpan w:val="3"/>
              </w:tcPr>
              <w:p w14:paraId="722403D6" w14:textId="77777777" w:rsidR="00787308" w:rsidRDefault="00787308" w:rsidP="00787308">
                <w:pPr>
                  <w:pStyle w:val="Tableautextegauche"/>
                </w:pPr>
                <w:r w:rsidRPr="00C8137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1982E10B" w14:textId="77777777" w:rsidR="00EA2F1E" w:rsidRDefault="00EA2F1E" w:rsidP="00EA2F1E">
      <w:pPr>
        <w:pStyle w:val="Lignevide"/>
        <w:spacing w:before="120"/>
        <w:sectPr w:rsidR="00EA2F1E" w:rsidSect="00504A6F">
          <w:headerReference w:type="default" r:id="rId8"/>
          <w:footerReference w:type="default" r:id="rId9"/>
          <w:headerReference w:type="first" r:id="rId10"/>
          <w:footerReference w:type="first" r:id="rId11"/>
          <w:pgSz w:w="15840" w:h="12240" w:orient="landscape" w:code="119"/>
          <w:pgMar w:top="576" w:right="720" w:bottom="720" w:left="720" w:header="288" w:footer="288" w:gutter="0"/>
          <w:cols w:space="708"/>
          <w:titlePg/>
          <w:docGrid w:linePitch="360"/>
        </w:sectPr>
      </w:pPr>
    </w:p>
    <w:p w14:paraId="4D003079" w14:textId="1BD5DF6B" w:rsidR="00F22EA3" w:rsidRPr="00F22EA3" w:rsidRDefault="00CC0DB4" w:rsidP="00EA2F1E">
      <w:pPr>
        <w:pStyle w:val="Sansinterligne"/>
        <w:jc w:val="center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29DC0A9" wp14:editId="62F4A2C5">
                <wp:simplePos x="0" y="0"/>
                <wp:positionH relativeFrom="column">
                  <wp:posOffset>4076700</wp:posOffset>
                </wp:positionH>
                <wp:positionV relativeFrom="paragraph">
                  <wp:posOffset>4718685</wp:posOffset>
                </wp:positionV>
                <wp:extent cx="2975610" cy="1003935"/>
                <wp:effectExtent l="0" t="0" r="0" b="571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5610" cy="1003935"/>
                          <a:chOff x="0" y="0"/>
                          <a:chExt cx="2975610" cy="1003935"/>
                        </a:xfrm>
                      </wpg:grpSpPr>
                      <pic:pic xmlns:pic="http://schemas.openxmlformats.org/drawingml/2006/picture">
                        <pic:nvPicPr>
                          <pic:cNvPr id="39" name="Image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304800"/>
                            <a:ext cx="365760" cy="3657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 1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50" y="9525"/>
                            <a:ext cx="365760" cy="3657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65760" cy="365760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365760" cy="365760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365760" cy="3657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 1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525" y="0"/>
                            <a:ext cx="365760" cy="3657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725" y="0"/>
                            <a:ext cx="365760" cy="3657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8275" y="638175"/>
                            <a:ext cx="365760" cy="365760"/>
                          </a:xfrm>
                          <a:prstGeom prst="ellipse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638175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850" y="638175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365760" cy="365760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2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0"/>
                            <a:ext cx="365760" cy="3657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Image 2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304800"/>
                            <a:ext cx="365760" cy="3657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2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371475"/>
                            <a:ext cx="228600" cy="2286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Image 2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304800"/>
                            <a:ext cx="365760" cy="3657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325" y="638175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695325"/>
                            <a:ext cx="62166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25" y="695325"/>
                            <a:ext cx="61214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3872A" id="Groupe 18" o:spid="_x0000_s1026" style="position:absolute;margin-left:321pt;margin-top:371.55pt;width:234.3pt;height:79.05pt;z-index:251794432" coordsize="29756,1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0/wrQHhyQAAAAAAj6/7odgQ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DtwQEJAAAAgKD/r9sR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V+CVAe3BAAgAAACDo/+t2BC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818B2oMDEgAAAABB/1+3I1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/0SoD04IAEAAAAQ9P91OwI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H//J0B7cEACAAAAIOj/63YE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4n8CtAcHJAAA&#10;AACC/r9uR6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sBXdtLwsaRhwIAAAAASUVORK5C&#10;YIJQSwMECgAAAAAAAAAhAC/lv77ncwAA53MAABQAAABkcnMvbWVkaWEvaW1hZ2U4LnBuZ4lQTkcN&#10;ChoKAAAADUlIRFIAAAXcAAAF3AgGAAAAODVMZAAAABl0RVh0U29mdHdhcmUAQWRvYmUgSW1hZ2VS&#10;ZWFkeXHJZTwAAHOJSURBVHja7N0hdCRXlibg6/IAL1qZmU00G7Zptqyz2LBRsWaVxZqVzJpZRjNM&#10;NtplklEvk4wMlWbdSDLbRZVmO8hq5kXeeIpMl6osqSRlROR7L77vnHdUtvvM6fP3HGfGrxv3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138FaA8OSAAAAAAE/X/djk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Iv5fgPbggAQAAABA0P/X&#10;7Qh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vQm9J/hkdciEAAAAASUVORK5CYIJQSwME&#10;CgAAAAAAAAAhAI1yF92xbQAAsW0AABUAAABkcnMvbWVkaWEvaW1hZ2UxMC5wbmeJUE5HDQoaCgAA&#10;AA1JSERSAAAF3AAABdwIBgAAADg1TGQAAAAZdEVYdFNvZnR3YXJlAEFkb2JlIEltYWdlUmVhZHlx&#10;yWU8AABtU0lEQVR42uzdLZMcV7Yu4GX5Ah3WhwmmmdjpYWIuMTO3mJlKbJh1foE0v0C66BzWGuTL&#10;JCGFkMpoPEhtNswlOKzNbHb3dla5W62Pru7Kytp75/NErJBmhky8MTFV9Xrlyg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Kn4nwDtwQEJAAAAgKD/r9sR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b/wnQHhyQAAAAAAj6/7odgQ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A5/xagPTggAQAAABD0/3U7Ah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Dp/r8A7cEBCQAAAICg/6/bE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Ymv8I0B4ckAAAAAAI+v+6HYE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Bf/y9Ae3BAAgAAACDo/+t2B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style="position:absolute;left:9239;top:3048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">
                  <v:imagedata r:id="rId30" o:title=""/>
                </v:shape>
                <v:shape id="Image 14" o:spid="_x0000_s1028" type="#_x0000_t75" style="position:absolute;left:18478;top:95;width:3658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">
                  <v:imagedata r:id="rId31" o:title=""/>
                </v:shape>
                <v:shape id="Image 8" o:spid="_x0000_s1029" type="#_x0000_t75" style="position:absolute;top:95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">
                  <v:imagedata r:id="rId32" o:title=""/>
                </v:shape>
                <v:shape id="Image 10" o:spid="_x0000_s1030" type="#_x0000_t75" style="position:absolute;left:6096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">
                  <v:imagedata r:id="rId33" o:title=""/>
                </v:shape>
                <v:shape id="Image 11" o:spid="_x0000_s1031" type="#_x0000_t75" style="position:absolute;left:9239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">
                  <v:imagedata r:id="rId34" o:title=""/>
                </v:shape>
                <v:shape id="Image 13" o:spid="_x0000_s1032" type="#_x0000_t75" style="position:absolute;left:15335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">
                  <v:imagedata r:id="rId35" o:title=""/>
                </v:shape>
                <v:shape id="Image 12" o:spid="_x0000_s1033" type="#_x0000_t75" style="position:absolute;left:12287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">
                  <v:imagedata r:id="rId36" o:title=""/>
                </v:shape>
                <v:shape id="Image 3" o:spid="_x0000_s1034" type="#_x0000_t75" style="position:absolute;left:18288;top:6381;width:3657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">
                  <v:imagedata r:id="rId37" o:title=""/>
                </v:shape>
                <v:shape id="Image 43" o:spid="_x0000_s1035" type="#_x0000_t75" style="position:absolute;left:26098;top:6381;width:3658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">
                  <v:imagedata r:id="rId38" o:title=""/>
                </v:shape>
                <v:shape id="Image 9" o:spid="_x0000_s1036" type="#_x0000_t75" style="position:absolute;left:3048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">
                  <v:imagedata r:id="rId39" o:title=""/>
                </v:shape>
                <v:shape id="Image 21" o:spid="_x0000_s1037" type="#_x0000_t75" style="position:absolute;top:3048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">
                  <v:imagedata r:id="rId40" o:title=""/>
                </v:shape>
                <v:shape id="Image 23" o:spid="_x0000_s1038" type="#_x0000_t75" style="position:absolute;left:6096;top:3048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">
                  <v:imagedata r:id="rId41" o:title=""/>
                </v:shape>
                <v:shape id="Image 25" o:spid="_x0000_s1039" type="#_x0000_t75" style="position:absolute;left:12954;top:3714;width:228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">
                  <v:imagedata r:id="rId42" o:title=""/>
                </v:shape>
                <v:shape id="Image 22" o:spid="_x0000_s1040" type="#_x0000_t75" style="position:absolute;left:3048;top:3048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">
                  <v:imagedata r:id="rId43" o:title=""/>
                </v:shape>
                <v:shape id="Image 44" o:spid="_x0000_s1041" type="#_x0000_t75" style="position:absolute;left:22193;top:6381;width:3657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">
                  <v:imagedata r:id="rId44" o:title=""/>
                </v:shape>
                <v:shape id="Image 60" o:spid="_x0000_s1042" type="#_x0000_t75" style="position:absolute;left:666;top:6953;width:6217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">
                  <v:imagedata r:id="rId45" o:title=""/>
                </v:shape>
                <v:shape id="Image 61" o:spid="_x0000_s1043" type="#_x0000_t75" style="position:absolute;left:7334;top:6953;width:6121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">
                  <v:imagedata r:id="rId46" o:title=""/>
                </v:shape>
              </v:group>
            </w:pict>
          </mc:Fallback>
        </mc:AlternateContent>
      </w:r>
      <w:sdt>
        <w:sdtPr>
          <w:id w:val="921768559"/>
          <w:showingPlcHdr/>
          <w:picture/>
        </w:sdtPr>
        <w:sdtEndPr/>
        <w:sdtContent>
          <w:r w:rsidR="009A0AB2">
            <w:rPr>
              <w:noProof/>
            </w:rPr>
            <w:drawing>
              <wp:inline distT="0" distB="0" distL="0" distR="0" wp14:anchorId="213B259A" wp14:editId="0E7799B8">
                <wp:extent cx="9079407" cy="4333875"/>
                <wp:effectExtent l="0" t="0" r="7620" b="0"/>
                <wp:docPr id="47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79407" cy="433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B5064C1" w14:textId="77777777" w:rsidR="00EA2F1E" w:rsidRDefault="00EA2F1E" w:rsidP="00F22EA3">
      <w:pPr>
        <w:pStyle w:val="Sansinterligne"/>
        <w:sectPr w:rsidR="00EA2F1E" w:rsidSect="00504A6F">
          <w:type w:val="continuous"/>
          <w:pgSz w:w="15840" w:h="12240" w:orient="landscape" w:code="119"/>
          <w:pgMar w:top="576" w:right="720" w:bottom="720" w:left="720" w:header="288" w:footer="288" w:gutter="0"/>
          <w:cols w:space="708"/>
          <w:formProt w:val="0"/>
          <w:titlePg/>
          <w:docGrid w:linePitch="360"/>
        </w:sectPr>
      </w:pPr>
    </w:p>
    <w:p w14:paraId="7CD96479" w14:textId="792C3079" w:rsidR="00CC0DB4" w:rsidRDefault="00CC0DB4" w:rsidP="002C2B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4C9229" wp14:editId="279000A5">
            <wp:extent cx="8458200" cy="5800916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462044" cy="580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3855" w14:textId="6506E446" w:rsidR="00CC0DB4" w:rsidRDefault="00CC0DB4" w:rsidP="00CC0DB4">
      <w:pPr>
        <w:pStyle w:val="Sansinterligne"/>
        <w:spacing w:before="240"/>
        <w:rPr>
          <w:rStyle w:val="Lienhypertexte"/>
          <w:b/>
          <w:bCs/>
        </w:rPr>
      </w:pPr>
      <w:r w:rsidRPr="00D129CB">
        <w:rPr>
          <w:b/>
        </w:rPr>
        <w:t xml:space="preserve">Pour d’autres pictogrammes, consultez ce site : </w:t>
      </w:r>
      <w:hyperlink r:id="rId49" w:history="1">
        <w:r w:rsidRPr="0083722B">
          <w:rPr>
            <w:rStyle w:val="Lienhypertexte"/>
            <w:b/>
            <w:bCs/>
          </w:rPr>
          <w:t>Cliquez ici</w:t>
        </w:r>
      </w:hyperlink>
    </w:p>
    <w:p w14:paraId="5470486A" w14:textId="77777777" w:rsidR="00CC0DB4" w:rsidRPr="002C2B95" w:rsidRDefault="00CC0DB4" w:rsidP="00CC0DB4">
      <w:pPr>
        <w:pStyle w:val="Sansinterligne"/>
        <w:spacing w:before="240"/>
      </w:pPr>
    </w:p>
    <w:p w14:paraId="2755CA35" w14:textId="77777777" w:rsidR="008058F9" w:rsidRPr="005C55A1" w:rsidRDefault="008058F9" w:rsidP="00CC0DB4">
      <w:pPr>
        <w:spacing w:after="0" w:line="360" w:lineRule="auto"/>
        <w:rPr>
          <w:sz w:val="2"/>
          <w:szCs w:val="2"/>
        </w:rPr>
      </w:pPr>
    </w:p>
    <w:sectPr w:rsidR="008058F9" w:rsidRPr="005C55A1" w:rsidSect="00504A6F">
      <w:headerReference w:type="default" r:id="rId50"/>
      <w:footerReference w:type="first" r:id="rId51"/>
      <w:type w:val="continuous"/>
      <w:pgSz w:w="15840" w:h="12240" w:orient="landscape" w:code="119"/>
      <w:pgMar w:top="576" w:right="720" w:bottom="720" w:left="720" w:header="288" w:footer="28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CF20C" w14:textId="77777777" w:rsidR="00B647EF" w:rsidRDefault="00B647EF" w:rsidP="004F7E00">
      <w:r>
        <w:separator/>
      </w:r>
    </w:p>
  </w:endnote>
  <w:endnote w:type="continuationSeparator" w:id="0">
    <w:p w14:paraId="5FE2C616" w14:textId="77777777" w:rsidR="00B647EF" w:rsidRDefault="00B647EF" w:rsidP="004F7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Gras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Corps)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37"/>
      <w:gridCol w:w="9613"/>
      <w:gridCol w:w="2650"/>
    </w:tblGrid>
    <w:tr w:rsidR="00F729DF" w14:paraId="0DB43048" w14:textId="77777777" w:rsidTr="004E1FE1">
      <w:tc>
        <w:tcPr>
          <w:tcW w:w="742" w:type="pct"/>
          <w:vAlign w:val="bottom"/>
        </w:tcPr>
        <w:p w14:paraId="12494C69" w14:textId="77777777" w:rsidR="00F729DF" w:rsidRDefault="00F729DF" w:rsidP="00F729DF">
          <w:pPr>
            <w:pStyle w:val="Pieddepage"/>
          </w:pPr>
          <w:r w:rsidRPr="00A61000">
            <w:rPr>
              <w:b/>
              <w:bCs/>
            </w:rPr>
            <w:fldChar w:fldCharType="begin"/>
          </w:r>
          <w:r w:rsidRPr="00A61000">
            <w:rPr>
              <w:b/>
              <w:bCs/>
            </w:rPr>
            <w:instrText>PAGE   \* MERGEFORMAT</w:instrText>
          </w:r>
          <w:r w:rsidRPr="00A61000"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 w:rsidRPr="00A61000">
            <w:rPr>
              <w:b/>
              <w:bCs/>
            </w:rPr>
            <w:fldChar w:fldCharType="end"/>
          </w:r>
        </w:p>
      </w:tc>
      <w:tc>
        <w:tcPr>
          <w:tcW w:w="3338" w:type="pct"/>
          <w:vAlign w:val="bottom"/>
        </w:tcPr>
        <w:p w14:paraId="210510B8" w14:textId="77777777" w:rsidR="00F729DF" w:rsidRDefault="00F729DF" w:rsidP="00F729DF">
          <w:pPr>
            <w:pStyle w:val="Pieddepage"/>
            <w:jc w:val="center"/>
          </w:pPr>
          <w:r w:rsidRPr="006C15C9">
            <w:t>Production : Ville de Laval – SENVÉ 2021</w:t>
          </w:r>
          <w:r w:rsidR="00857CF9">
            <w:t xml:space="preserve"> – images Villes de Laval</w:t>
          </w:r>
        </w:p>
      </w:tc>
      <w:tc>
        <w:tcPr>
          <w:tcW w:w="920" w:type="pct"/>
        </w:tcPr>
        <w:p w14:paraId="5A5F1BA3" w14:textId="77777777" w:rsidR="00F729DF" w:rsidRPr="00A61000" w:rsidRDefault="00F729DF" w:rsidP="00F729DF">
          <w:pPr>
            <w:pStyle w:val="Pieddepage"/>
            <w:jc w:val="right"/>
            <w:rPr>
              <w:b/>
              <w:bCs/>
            </w:rPr>
          </w:pPr>
          <w:r w:rsidRPr="00024AD9">
            <w:rPr>
              <w:noProof/>
            </w:rPr>
            <w:drawing>
              <wp:inline distT="0" distB="0" distL="0" distR="0" wp14:anchorId="5C7286A9" wp14:editId="30A4E5CD">
                <wp:extent cx="804672" cy="286671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4672" cy="286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4ACFB7E" w14:textId="77777777" w:rsidR="00F729DF" w:rsidRPr="0000783A" w:rsidRDefault="00F729DF" w:rsidP="00F729DF">
    <w:pPr>
      <w:pStyle w:val="Lignevid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37"/>
      <w:gridCol w:w="9613"/>
      <w:gridCol w:w="2650"/>
    </w:tblGrid>
    <w:tr w:rsidR="00F729DF" w14:paraId="2AC8A078" w14:textId="77777777" w:rsidTr="004E1FE1">
      <w:tc>
        <w:tcPr>
          <w:tcW w:w="742" w:type="pct"/>
          <w:vAlign w:val="bottom"/>
        </w:tcPr>
        <w:p w14:paraId="549A2138" w14:textId="77777777" w:rsidR="00F729DF" w:rsidRDefault="00F729DF" w:rsidP="00F729DF">
          <w:pPr>
            <w:pStyle w:val="Pieddepage"/>
          </w:pPr>
          <w:r w:rsidRPr="00A61000">
            <w:rPr>
              <w:b/>
              <w:bCs/>
            </w:rPr>
            <w:fldChar w:fldCharType="begin"/>
          </w:r>
          <w:r w:rsidRPr="00A61000">
            <w:rPr>
              <w:b/>
              <w:bCs/>
            </w:rPr>
            <w:instrText>PAGE   \* MERGEFORMAT</w:instrText>
          </w:r>
          <w:r w:rsidRPr="00A61000"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 w:rsidRPr="00A61000">
            <w:rPr>
              <w:b/>
              <w:bCs/>
            </w:rPr>
            <w:fldChar w:fldCharType="end"/>
          </w:r>
        </w:p>
      </w:tc>
      <w:tc>
        <w:tcPr>
          <w:tcW w:w="3338" w:type="pct"/>
          <w:vAlign w:val="bottom"/>
        </w:tcPr>
        <w:p w14:paraId="37F945AC" w14:textId="77777777" w:rsidR="00F729DF" w:rsidRDefault="00F729DF" w:rsidP="00F729DF">
          <w:pPr>
            <w:pStyle w:val="Pieddepage"/>
            <w:jc w:val="center"/>
          </w:pPr>
          <w:r w:rsidRPr="006C15C9">
            <w:t>Production : Ville de Laval – SENVÉ 2021</w:t>
          </w:r>
          <w:r w:rsidR="00857CF9">
            <w:t>– images Villes de Laval</w:t>
          </w:r>
        </w:p>
      </w:tc>
      <w:tc>
        <w:tcPr>
          <w:tcW w:w="920" w:type="pct"/>
        </w:tcPr>
        <w:p w14:paraId="70F2B9A3" w14:textId="77777777" w:rsidR="00F729DF" w:rsidRPr="00A61000" w:rsidRDefault="00F729DF" w:rsidP="00F729DF">
          <w:pPr>
            <w:pStyle w:val="Pieddepage"/>
            <w:jc w:val="right"/>
            <w:rPr>
              <w:b/>
              <w:bCs/>
            </w:rPr>
          </w:pPr>
          <w:r w:rsidRPr="00024AD9">
            <w:rPr>
              <w:noProof/>
            </w:rPr>
            <w:drawing>
              <wp:inline distT="0" distB="0" distL="0" distR="0" wp14:anchorId="1615D55D" wp14:editId="5EA706F5">
                <wp:extent cx="804672" cy="286671"/>
                <wp:effectExtent l="0" t="0" r="0" b="0"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4672" cy="286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C0F7FA" w14:textId="77777777" w:rsidR="006E2F05" w:rsidRPr="0000783A" w:rsidRDefault="0080248B" w:rsidP="006E2F05">
    <w:pPr>
      <w:pStyle w:val="Lignevide"/>
    </w:pPr>
    <w:r>
      <w:rPr>
        <w:b/>
        <w:smallCaps/>
        <w:noProof/>
        <w:color w:val="222C65" w:themeColor="accent2"/>
        <w:sz w:val="24"/>
        <w:lang w:eastAsia="fr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C2CB5B" wp14:editId="7400408A">
              <wp:simplePos x="0" y="0"/>
              <wp:positionH relativeFrom="column">
                <wp:posOffset>4062095</wp:posOffset>
              </wp:positionH>
              <wp:positionV relativeFrom="paragraph">
                <wp:posOffset>-1663700</wp:posOffset>
              </wp:positionV>
              <wp:extent cx="1906270" cy="264795"/>
              <wp:effectExtent l="0" t="0" r="0" b="190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627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2DF9AB" w14:textId="77777777" w:rsidR="00B35050" w:rsidRPr="00B35050" w:rsidRDefault="00B35050" w:rsidP="00B35050">
                          <w:pPr>
                            <w:spacing w:after="0"/>
                            <w:rPr>
                              <w:b/>
                              <w:bCs/>
                              <w:color w:val="0054A6" w:themeColor="accent3"/>
                            </w:rPr>
                          </w:pPr>
                          <w:r w:rsidRPr="00B35050">
                            <w:rPr>
                              <w:b/>
                              <w:bCs/>
                              <w:color w:val="0054A6" w:themeColor="accent3"/>
                            </w:rPr>
                            <w:t>Pictogrammes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2CB5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9.85pt;margin-top:-131pt;width:150.1pt;height:20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" filled="f" stroked="f" strokeweight=".5pt">
              <v:textbox>
                <w:txbxContent>
                  <w:p w14:paraId="512DF9AB" w14:textId="77777777" w:rsidR="00B35050" w:rsidRPr="00B35050" w:rsidRDefault="00B35050" w:rsidP="00B35050">
                    <w:pPr>
                      <w:spacing w:after="0"/>
                      <w:rPr>
                        <w:b/>
                        <w:bCs/>
                        <w:color w:val="0054A6" w:themeColor="accent3"/>
                      </w:rPr>
                    </w:pPr>
                    <w:r w:rsidRPr="00B35050">
                      <w:rPr>
                        <w:b/>
                        <w:bCs/>
                        <w:color w:val="0054A6" w:themeColor="accent3"/>
                      </w:rPr>
                      <w:t>Pictogrammes</w:t>
                    </w:r>
                  </w:p>
                </w:txbxContent>
              </v:textbox>
            </v:shape>
          </w:pict>
        </mc:Fallback>
      </mc:AlternateContent>
    </w:r>
    <w:r>
      <w:rPr>
        <w:b/>
        <w:smallCaps/>
        <w:noProof/>
        <w:color w:val="222C65" w:themeColor="accent2"/>
        <w:sz w:val="24"/>
        <w:lang w:eastAsia="fr-CA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8B8F035" wp14:editId="79E407AD">
              <wp:simplePos x="0" y="0"/>
              <wp:positionH relativeFrom="column">
                <wp:posOffset>7273925</wp:posOffset>
              </wp:positionH>
              <wp:positionV relativeFrom="page">
                <wp:posOffset>6153785</wp:posOffset>
              </wp:positionV>
              <wp:extent cx="1874520" cy="868680"/>
              <wp:effectExtent l="95250" t="0" r="0" b="7620"/>
              <wp:wrapNone/>
              <wp:docPr id="6" name="Bulle narrative : rectangle à coins arrondi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868680"/>
                      </a:xfrm>
                      <a:prstGeom prst="wedgeRoundRectCallout">
                        <a:avLst>
                          <a:gd name="adj1" fmla="val -54806"/>
                          <a:gd name="adj2" fmla="val -22855"/>
                          <a:gd name="adj3" fmla="val 16667"/>
                        </a:avLst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2C0F42" w14:textId="77777777" w:rsidR="00C81D6A" w:rsidRPr="003100C2" w:rsidRDefault="0023410E" w:rsidP="00D7132D">
                          <w:pPr>
                            <w:pStyle w:val="Sansinterligne"/>
                            <w:spacing w:after="60"/>
                            <w:ind w:left="9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Besoin d’utiliser plusieurs fois le même pictogramme?</w:t>
                          </w:r>
                        </w:p>
                        <w:p w14:paraId="0F521CBD" w14:textId="77777777" w:rsidR="0023410E" w:rsidRPr="003100C2" w:rsidRDefault="0023410E" w:rsidP="00D7132D">
                          <w:pPr>
                            <w:pStyle w:val="Sansinterligne"/>
                            <w:numPr>
                              <w:ilvl w:val="0"/>
                              <w:numId w:val="29"/>
                            </w:numPr>
                            <w:spacing w:after="60"/>
                            <w:ind w:left="270" w:hanging="18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Clique</w:t>
                          </w:r>
                          <w:r w:rsidR="00640B9E"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r</w:t>
                          </w: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 xml:space="preserve"> sur le pictogramme</w:t>
                          </w:r>
                        </w:p>
                        <w:p w14:paraId="5C253641" w14:textId="77777777" w:rsidR="0023410E" w:rsidRPr="003100C2" w:rsidRDefault="0023410E" w:rsidP="00D7132D">
                          <w:pPr>
                            <w:pStyle w:val="Sansinterligne"/>
                            <w:numPr>
                              <w:ilvl w:val="0"/>
                              <w:numId w:val="29"/>
                            </w:numPr>
                            <w:spacing w:after="60"/>
                            <w:ind w:left="270" w:hanging="18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Enfonce</w:t>
                          </w:r>
                          <w:r w:rsidR="00640B9E"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r</w:t>
                          </w: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 xml:space="preserve"> les touches « CTRL » et « </w:t>
                          </w:r>
                          <w:r w:rsidR="00C36BDB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D</w:t>
                          </w: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 »</w:t>
                          </w:r>
                        </w:p>
                        <w:p w14:paraId="1A9F5347" w14:textId="77777777" w:rsidR="00C36BDB" w:rsidRDefault="00C36BDB" w:rsidP="00D7132D">
                          <w:pPr>
                            <w:pStyle w:val="Sansinterligne"/>
                            <w:numPr>
                              <w:ilvl w:val="0"/>
                              <w:numId w:val="29"/>
                            </w:numPr>
                            <w:spacing w:after="60"/>
                            <w:ind w:left="270" w:hanging="18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Le glisser à l’endroit souhaité</w:t>
                          </w:r>
                        </w:p>
                        <w:p w14:paraId="6D4A8157" w14:textId="77777777" w:rsidR="00C36BDB" w:rsidRDefault="00C36BDB" w:rsidP="00C36BDB">
                          <w:pPr>
                            <w:pStyle w:val="Sansinterligne"/>
                            <w:numPr>
                              <w:ilvl w:val="0"/>
                              <w:numId w:val="29"/>
                            </w:numPr>
                            <w:spacing w:after="60"/>
                            <w:ind w:left="270" w:hanging="18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Ajuster le pictogramme</w:t>
                          </w:r>
                        </w:p>
                        <w:p w14:paraId="5E50C96F" w14:textId="77777777" w:rsidR="00C36BDB" w:rsidRPr="003100C2" w:rsidRDefault="00C36BDB" w:rsidP="00D7132D">
                          <w:pPr>
                            <w:pStyle w:val="Sansinterligne"/>
                            <w:numPr>
                              <w:ilvl w:val="0"/>
                              <w:numId w:val="29"/>
                            </w:numPr>
                            <w:spacing w:after="60"/>
                            <w:ind w:left="270" w:hanging="18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8F035"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Bulle narrative : rectangle à coins arrondis 6" o:spid="_x0000_s1028" type="#_x0000_t62" style="position:absolute;margin-left:572.75pt;margin-top:484.55pt;width:147.6pt;height:6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" adj="-1038,5863" fillcolor="#ff9b6e [3207]" stroked="f" strokeweight="1pt">
              <v:textbox inset="0,0,0,0">
                <w:txbxContent>
                  <w:p w14:paraId="222C0F42" w14:textId="77777777" w:rsidR="00C81D6A" w:rsidRPr="003100C2" w:rsidRDefault="0023410E" w:rsidP="00D7132D">
                    <w:pPr>
                      <w:pStyle w:val="Sansinterligne"/>
                      <w:spacing w:after="60"/>
                      <w:ind w:left="90"/>
                      <w:rPr>
                        <w:color w:val="000000" w:themeColor="text1"/>
                        <w:sz w:val="14"/>
                        <w:szCs w:val="16"/>
                      </w:rPr>
                    </w:pP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>Besoin d’utiliser plusieurs fois le même pictogramme?</w:t>
                    </w:r>
                  </w:p>
                  <w:p w14:paraId="0F521CBD" w14:textId="77777777" w:rsidR="0023410E" w:rsidRPr="003100C2" w:rsidRDefault="0023410E" w:rsidP="00D7132D">
                    <w:pPr>
                      <w:pStyle w:val="Sansinterligne"/>
                      <w:numPr>
                        <w:ilvl w:val="0"/>
                        <w:numId w:val="29"/>
                      </w:numPr>
                      <w:spacing w:after="60"/>
                      <w:ind w:left="270" w:hanging="180"/>
                      <w:rPr>
                        <w:color w:val="000000" w:themeColor="text1"/>
                        <w:sz w:val="14"/>
                        <w:szCs w:val="16"/>
                      </w:rPr>
                    </w:pP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>Clique</w:t>
                    </w:r>
                    <w:r w:rsidR="00640B9E" w:rsidRPr="003100C2">
                      <w:rPr>
                        <w:color w:val="000000" w:themeColor="text1"/>
                        <w:sz w:val="14"/>
                        <w:szCs w:val="16"/>
                      </w:rPr>
                      <w:t>r</w:t>
                    </w: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 xml:space="preserve"> sur le pictogramme</w:t>
                    </w:r>
                  </w:p>
                  <w:p w14:paraId="5C253641" w14:textId="77777777" w:rsidR="0023410E" w:rsidRPr="003100C2" w:rsidRDefault="0023410E" w:rsidP="00D7132D">
                    <w:pPr>
                      <w:pStyle w:val="Sansinterligne"/>
                      <w:numPr>
                        <w:ilvl w:val="0"/>
                        <w:numId w:val="29"/>
                      </w:numPr>
                      <w:spacing w:after="60"/>
                      <w:ind w:left="270" w:hanging="180"/>
                      <w:rPr>
                        <w:color w:val="000000" w:themeColor="text1"/>
                        <w:sz w:val="14"/>
                        <w:szCs w:val="16"/>
                      </w:rPr>
                    </w:pP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>Enfonce</w:t>
                    </w:r>
                    <w:r w:rsidR="00640B9E" w:rsidRPr="003100C2">
                      <w:rPr>
                        <w:color w:val="000000" w:themeColor="text1"/>
                        <w:sz w:val="14"/>
                        <w:szCs w:val="16"/>
                      </w:rPr>
                      <w:t>r</w:t>
                    </w: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 xml:space="preserve"> les touches « CTRL » et « </w:t>
                    </w:r>
                    <w:r w:rsidR="00C36BDB">
                      <w:rPr>
                        <w:color w:val="000000" w:themeColor="text1"/>
                        <w:sz w:val="14"/>
                        <w:szCs w:val="16"/>
                      </w:rPr>
                      <w:t>D</w:t>
                    </w: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> »</w:t>
                    </w:r>
                  </w:p>
                  <w:p w14:paraId="1A9F5347" w14:textId="77777777" w:rsidR="00C36BDB" w:rsidRDefault="00C36BDB" w:rsidP="00D7132D">
                    <w:pPr>
                      <w:pStyle w:val="Sansinterligne"/>
                      <w:numPr>
                        <w:ilvl w:val="0"/>
                        <w:numId w:val="29"/>
                      </w:numPr>
                      <w:spacing w:after="60"/>
                      <w:ind w:left="270" w:hanging="180"/>
                      <w:rPr>
                        <w:color w:val="000000" w:themeColor="text1"/>
                        <w:sz w:val="14"/>
                        <w:szCs w:val="16"/>
                      </w:rPr>
                    </w:pPr>
                    <w:r>
                      <w:rPr>
                        <w:color w:val="000000" w:themeColor="text1"/>
                        <w:sz w:val="14"/>
                        <w:szCs w:val="16"/>
                      </w:rPr>
                      <w:t>Le glisser à l’endroit souhaité</w:t>
                    </w:r>
                  </w:p>
                  <w:p w14:paraId="6D4A8157" w14:textId="77777777" w:rsidR="00C36BDB" w:rsidRDefault="00C36BDB" w:rsidP="00C36BDB">
                    <w:pPr>
                      <w:pStyle w:val="Sansinterligne"/>
                      <w:numPr>
                        <w:ilvl w:val="0"/>
                        <w:numId w:val="29"/>
                      </w:numPr>
                      <w:spacing w:after="60"/>
                      <w:ind w:left="270" w:hanging="180"/>
                      <w:rPr>
                        <w:color w:val="000000" w:themeColor="text1"/>
                        <w:sz w:val="14"/>
                        <w:szCs w:val="16"/>
                      </w:rPr>
                    </w:pP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>Ajuster le pictogramme</w:t>
                    </w:r>
                  </w:p>
                  <w:p w14:paraId="5E50C96F" w14:textId="77777777" w:rsidR="00C36BDB" w:rsidRPr="003100C2" w:rsidRDefault="00C36BDB" w:rsidP="00D7132D">
                    <w:pPr>
                      <w:pStyle w:val="Sansinterligne"/>
                      <w:numPr>
                        <w:ilvl w:val="0"/>
                        <w:numId w:val="29"/>
                      </w:numPr>
                      <w:spacing w:after="60"/>
                      <w:ind w:left="270" w:hanging="180"/>
                      <w:rPr>
                        <w:color w:val="000000" w:themeColor="text1"/>
                        <w:sz w:val="14"/>
                        <w:szCs w:val="16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b/>
        <w:smallCaps/>
        <w:noProof/>
        <w:color w:val="222C65" w:themeColor="accent2"/>
        <w:sz w:val="24"/>
        <w:lang w:eastAsia="fr-CA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C0783AA" wp14:editId="0752E881">
              <wp:simplePos x="0" y="0"/>
              <wp:positionH relativeFrom="column">
                <wp:posOffset>4055745</wp:posOffset>
              </wp:positionH>
              <wp:positionV relativeFrom="page">
                <wp:posOffset>5852160</wp:posOffset>
              </wp:positionV>
              <wp:extent cx="3081528" cy="1335024"/>
              <wp:effectExtent l="0" t="0" r="24130" b="1778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1528" cy="1335024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5888F7" id="Rectangle 1" o:spid="_x0000_s1026" style="position:absolute;margin-left:319.35pt;margin-top:460.8pt;width:242.65pt;height:10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" filled="f" strokecolor="#0054a6 [3206]" strokeweight="1.5pt">
              <w10:wrap anchory="page"/>
              <w10:anchorlock/>
            </v:rect>
          </w:pict>
        </mc:Fallback>
      </mc:AlternateContent>
    </w:r>
    <w:r w:rsidRPr="0025096B">
      <w:rPr>
        <w:b/>
        <w:smallCaps/>
        <w:noProof/>
        <w:color w:val="222C65" w:themeColor="accent2"/>
        <w:sz w:val="24"/>
        <w:lang w:eastAsia="fr-CA"/>
      </w:rPr>
      <mc:AlternateContent>
        <mc:Choice Requires="wps">
          <w:drawing>
            <wp:anchor distT="45720" distB="45720" distL="114300" distR="114300" simplePos="0" relativeHeight="251659264" behindDoc="0" locked="1" layoutInCell="1" allowOverlap="1" wp14:anchorId="12AE44E1" wp14:editId="42951F10">
              <wp:simplePos x="0" y="0"/>
              <wp:positionH relativeFrom="margin">
                <wp:posOffset>0</wp:posOffset>
              </wp:positionH>
              <wp:positionV relativeFrom="page">
                <wp:posOffset>5852160</wp:posOffset>
              </wp:positionV>
              <wp:extent cx="3995928" cy="1335024"/>
              <wp:effectExtent l="0" t="0" r="24130" b="1778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5928" cy="1335024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19050">
                        <a:solidFill>
                          <a:schemeClr val="accent3"/>
                        </a:solidFill>
                        <a:headEnd/>
                        <a:tailEnd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625323" w14:textId="77777777" w:rsidR="00B35050" w:rsidRPr="00A22B91" w:rsidRDefault="00B35050" w:rsidP="008C7545">
                          <w:pPr>
                            <w:pStyle w:val="Sansinterligne"/>
                            <w:spacing w:after="60"/>
                            <w:ind w:left="900" w:hanging="900"/>
                            <w:rPr>
                              <w:sz w:val="18"/>
                              <w:szCs w:val="20"/>
                            </w:rPr>
                          </w:pP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>Étape 1 :</w:t>
                          </w: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ab/>
                          </w:r>
                          <w:r w:rsidR="00A22B91" w:rsidRPr="00A22B91">
                            <w:rPr>
                              <w:sz w:val="18"/>
                              <w:szCs w:val="20"/>
                            </w:rPr>
                            <w:t>Insérer</w:t>
                          </w:r>
                          <w:r w:rsidRPr="00A22B91">
                            <w:rPr>
                              <w:sz w:val="18"/>
                              <w:szCs w:val="20"/>
                            </w:rPr>
                            <w:t xml:space="preserve"> la vue aérienne du lieu de votre événement</w:t>
                          </w:r>
                          <w:r w:rsidR="00A22B91" w:rsidRPr="00A22B91">
                            <w:rPr>
                              <w:sz w:val="18"/>
                              <w:szCs w:val="20"/>
                            </w:rPr>
                            <w:t xml:space="preserve"> en cliquant sur l’ic</w:t>
                          </w:r>
                          <w:r w:rsidR="0031738A">
                            <w:rPr>
                              <w:sz w:val="18"/>
                              <w:szCs w:val="20"/>
                            </w:rPr>
                            <w:t>ô</w:t>
                          </w:r>
                          <w:r w:rsidR="00A22B91" w:rsidRPr="00A22B91">
                            <w:rPr>
                              <w:sz w:val="18"/>
                              <w:szCs w:val="20"/>
                            </w:rPr>
                            <w:t>ne d’image au centre du rectangle ci-dessus</w:t>
                          </w:r>
                          <w:r w:rsidRPr="00A22B91">
                            <w:rPr>
                              <w:sz w:val="18"/>
                              <w:szCs w:val="20"/>
                            </w:rPr>
                            <w:t>.</w:t>
                          </w:r>
                        </w:p>
                        <w:p w14:paraId="341C100D" w14:textId="77777777" w:rsidR="00B35050" w:rsidRPr="00A22B91" w:rsidRDefault="00B35050" w:rsidP="00714345">
                          <w:pPr>
                            <w:pStyle w:val="Sansinterligne"/>
                            <w:spacing w:before="60" w:after="60"/>
                            <w:ind w:left="900" w:hanging="900"/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>Étape 2 :</w:t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ab/>
                            <w:t>Cliquer sur le pictogramme désiré et faire glisser par</w:t>
                          </w:r>
                          <w:r w:rsidR="00DA5457"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noBreakHyphen/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>dessus la vue aérienne à l’endroit désiré.</w:t>
                          </w:r>
                        </w:p>
                        <w:p w14:paraId="33A08E41" w14:textId="77777777" w:rsidR="00B35050" w:rsidRPr="00A22B91" w:rsidRDefault="00B35050" w:rsidP="00714345">
                          <w:pPr>
                            <w:pStyle w:val="Sansinterligne"/>
                            <w:spacing w:before="60" w:after="60"/>
                            <w:ind w:left="900" w:hanging="900"/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>Étape 3 :</w:t>
                          </w: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ab/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>Au besoin, ajuster la dimension et l’orientation du pictogramme.</w:t>
                          </w:r>
                        </w:p>
                        <w:p w14:paraId="317E1630" w14:textId="77777777" w:rsidR="00B35050" w:rsidRPr="00A22B91" w:rsidRDefault="00B35050" w:rsidP="00714345">
                          <w:pPr>
                            <w:pStyle w:val="Sansinterligne"/>
                            <w:spacing w:before="60" w:after="60"/>
                            <w:ind w:left="900" w:hanging="900"/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>Étape 4 :</w:t>
                          </w: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ab/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>Répéter les étapes 2 et 3 pour les autres pictogrammes.</w:t>
                          </w:r>
                        </w:p>
                        <w:p w14:paraId="4D2604F8" w14:textId="77777777" w:rsidR="00B35050" w:rsidRPr="00A22B91" w:rsidRDefault="00B35050" w:rsidP="008C7545">
                          <w:pPr>
                            <w:pStyle w:val="Sansinterligne"/>
                            <w:spacing w:before="60"/>
                            <w:ind w:left="900" w:hanging="900"/>
                            <w:rPr>
                              <w:b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 xml:space="preserve">Étape 5 </w:t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>:</w:t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ab/>
                            <w:t>Sauvegarder et transmettre ce document avec votre demande d’équipements (formulaire L-1194, section 8).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AE44E1" id="_x0000_s1029" type="#_x0000_t202" style="position:absolute;margin-left:0;margin-top:460.8pt;width:314.65pt;height:105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" fillcolor="#0054a6 [3206]" strokecolor="#0054a6 [3206]" strokeweight="1.5pt">
              <v:textbox>
                <w:txbxContent>
                  <w:p w14:paraId="01625323" w14:textId="77777777" w:rsidR="00B35050" w:rsidRPr="00A22B91" w:rsidRDefault="00B35050" w:rsidP="008C7545">
                    <w:pPr>
                      <w:pStyle w:val="Sansinterligne"/>
                      <w:spacing w:after="60"/>
                      <w:ind w:left="900" w:hanging="900"/>
                      <w:rPr>
                        <w:sz w:val="18"/>
                        <w:szCs w:val="20"/>
                      </w:rPr>
                    </w:pP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>Étape 1 :</w:t>
                    </w: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ab/>
                    </w:r>
                    <w:r w:rsidR="00A22B91" w:rsidRPr="00A22B91">
                      <w:rPr>
                        <w:sz w:val="18"/>
                        <w:szCs w:val="20"/>
                      </w:rPr>
                      <w:t>Insérer</w:t>
                    </w:r>
                    <w:r w:rsidRPr="00A22B91">
                      <w:rPr>
                        <w:sz w:val="18"/>
                        <w:szCs w:val="20"/>
                      </w:rPr>
                      <w:t xml:space="preserve"> la vue aérienne du lieu de votre événement</w:t>
                    </w:r>
                    <w:r w:rsidR="00A22B91" w:rsidRPr="00A22B91">
                      <w:rPr>
                        <w:sz w:val="18"/>
                        <w:szCs w:val="20"/>
                      </w:rPr>
                      <w:t xml:space="preserve"> en cliquant sur l’ic</w:t>
                    </w:r>
                    <w:r w:rsidR="0031738A">
                      <w:rPr>
                        <w:sz w:val="18"/>
                        <w:szCs w:val="20"/>
                      </w:rPr>
                      <w:t>ô</w:t>
                    </w:r>
                    <w:r w:rsidR="00A22B91" w:rsidRPr="00A22B91">
                      <w:rPr>
                        <w:sz w:val="18"/>
                        <w:szCs w:val="20"/>
                      </w:rPr>
                      <w:t>ne d’image au centre du rectangle ci-dessus</w:t>
                    </w:r>
                    <w:r w:rsidRPr="00A22B91">
                      <w:rPr>
                        <w:sz w:val="18"/>
                        <w:szCs w:val="20"/>
                      </w:rPr>
                      <w:t>.</w:t>
                    </w:r>
                  </w:p>
                  <w:p w14:paraId="341C100D" w14:textId="77777777" w:rsidR="00B35050" w:rsidRPr="00A22B91" w:rsidRDefault="00B35050" w:rsidP="00714345">
                    <w:pPr>
                      <w:pStyle w:val="Sansinterligne"/>
                      <w:spacing w:before="60" w:after="60"/>
                      <w:ind w:left="900" w:hanging="900"/>
                      <w:rPr>
                        <w:color w:val="FFFFFF" w:themeColor="background1"/>
                        <w:sz w:val="18"/>
                        <w:szCs w:val="20"/>
                      </w:rPr>
                    </w:pP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>Étape 2 :</w:t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ab/>
                      <w:t>Cliquer sur le pictogramme désiré et faire glisser par</w:t>
                    </w:r>
                    <w:r w:rsidR="00DA5457" w:rsidRPr="00A22B91">
                      <w:rPr>
                        <w:color w:val="FFFFFF" w:themeColor="background1"/>
                        <w:sz w:val="18"/>
                        <w:szCs w:val="20"/>
                      </w:rPr>
                      <w:noBreakHyphen/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>dessus la vue aérienne à l’endroit désiré.</w:t>
                    </w:r>
                  </w:p>
                  <w:p w14:paraId="33A08E41" w14:textId="77777777" w:rsidR="00B35050" w:rsidRPr="00A22B91" w:rsidRDefault="00B35050" w:rsidP="00714345">
                    <w:pPr>
                      <w:pStyle w:val="Sansinterligne"/>
                      <w:spacing w:before="60" w:after="60"/>
                      <w:ind w:left="900" w:hanging="900"/>
                      <w:rPr>
                        <w:color w:val="FFFFFF" w:themeColor="background1"/>
                        <w:sz w:val="18"/>
                        <w:szCs w:val="20"/>
                      </w:rPr>
                    </w:pP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>Étape 3 :</w:t>
                    </w: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ab/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>Au besoin, ajuster la dimension et l’orientation du pictogramme.</w:t>
                    </w:r>
                  </w:p>
                  <w:p w14:paraId="317E1630" w14:textId="77777777" w:rsidR="00B35050" w:rsidRPr="00A22B91" w:rsidRDefault="00B35050" w:rsidP="00714345">
                    <w:pPr>
                      <w:pStyle w:val="Sansinterligne"/>
                      <w:spacing w:before="60" w:after="60"/>
                      <w:ind w:left="900" w:hanging="900"/>
                      <w:rPr>
                        <w:color w:val="FFFFFF" w:themeColor="background1"/>
                        <w:sz w:val="18"/>
                        <w:szCs w:val="20"/>
                      </w:rPr>
                    </w:pP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>Étape 4 :</w:t>
                    </w: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ab/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>Répéter les étapes 2 et 3 pour les autres pictogrammes.</w:t>
                    </w:r>
                  </w:p>
                  <w:p w14:paraId="4D2604F8" w14:textId="77777777" w:rsidR="00B35050" w:rsidRPr="00A22B91" w:rsidRDefault="00B35050" w:rsidP="008C7545">
                    <w:pPr>
                      <w:pStyle w:val="Sansinterligne"/>
                      <w:spacing w:before="60"/>
                      <w:ind w:left="900" w:hanging="900"/>
                      <w:rPr>
                        <w:b/>
                        <w:color w:val="404040" w:themeColor="text1" w:themeTint="BF"/>
                        <w:sz w:val="18"/>
                        <w:szCs w:val="20"/>
                      </w:rPr>
                    </w:pP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 xml:space="preserve">Étape 5 </w:t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>:</w:t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ab/>
                      <w:t>Sauvegarder et transmettre ce document avec votre demande d’équipements (formulaire L-1194, section 8).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68"/>
      <w:gridCol w:w="9043"/>
      <w:gridCol w:w="1189"/>
    </w:tblGrid>
    <w:tr w:rsidR="004F56B6" w14:paraId="5D1687E5" w14:textId="77777777" w:rsidTr="00AE7A7A">
      <w:tc>
        <w:tcPr>
          <w:tcW w:w="1447" w:type="pct"/>
        </w:tcPr>
        <w:p w14:paraId="0C58F1DE" w14:textId="77777777" w:rsidR="004F56B6" w:rsidRDefault="004F56B6" w:rsidP="006E2F05">
          <w:pPr>
            <w:pStyle w:val="Pieddepage"/>
          </w:pPr>
          <w:r>
            <w:t>Ville de Laval</w:t>
          </w:r>
        </w:p>
      </w:tc>
      <w:tc>
        <w:tcPr>
          <w:tcW w:w="3140" w:type="pct"/>
        </w:tcPr>
        <w:p w14:paraId="4B439396" w14:textId="77777777" w:rsidR="004F56B6" w:rsidRPr="006E2F05" w:rsidRDefault="004F56B6" w:rsidP="006E2F05">
          <w:pPr>
            <w:pStyle w:val="Pieddepage"/>
            <w:jc w:val="right"/>
          </w:pPr>
          <w:r w:rsidRPr="006E2F05">
            <w:t>Service de l'environnement et de l'écocitoyenneté</w:t>
          </w:r>
        </w:p>
      </w:tc>
      <w:tc>
        <w:tcPr>
          <w:tcW w:w="413" w:type="pct"/>
        </w:tcPr>
        <w:p w14:paraId="7A81B555" w14:textId="77777777" w:rsidR="004F56B6" w:rsidRPr="00A61000" w:rsidRDefault="004F56B6" w:rsidP="006E2F05">
          <w:pPr>
            <w:pStyle w:val="Pieddepage"/>
            <w:jc w:val="right"/>
            <w:rPr>
              <w:b/>
              <w:bCs/>
            </w:rPr>
          </w:pPr>
          <w:r w:rsidRPr="00A61000">
            <w:rPr>
              <w:b/>
              <w:bCs/>
            </w:rPr>
            <w:fldChar w:fldCharType="begin"/>
          </w:r>
          <w:r w:rsidRPr="00A61000">
            <w:rPr>
              <w:b/>
              <w:bCs/>
            </w:rPr>
            <w:instrText>PAGE   \* MERGEFORMAT</w:instrText>
          </w:r>
          <w:r w:rsidRPr="00A61000"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 w:rsidRPr="00A61000">
            <w:rPr>
              <w:b/>
              <w:bCs/>
            </w:rPr>
            <w:fldChar w:fldCharType="end"/>
          </w:r>
        </w:p>
      </w:tc>
    </w:tr>
  </w:tbl>
  <w:p w14:paraId="44684C82" w14:textId="77777777" w:rsidR="004F56B6" w:rsidRPr="0000783A" w:rsidRDefault="004F56B6" w:rsidP="006E2F05">
    <w:pPr>
      <w:pStyle w:val="Lignevide"/>
    </w:pPr>
    <w:r>
      <w:rPr>
        <w:b/>
        <w:smallCaps/>
        <w:noProof/>
        <w:color w:val="222C65" w:themeColor="accent2"/>
        <w:sz w:val="24"/>
        <w:lang w:eastAsia="fr-CA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B362F57" wp14:editId="18C31CBC">
              <wp:simplePos x="0" y="0"/>
              <wp:positionH relativeFrom="column">
                <wp:posOffset>4062095</wp:posOffset>
              </wp:positionH>
              <wp:positionV relativeFrom="paragraph">
                <wp:posOffset>-1487541</wp:posOffset>
              </wp:positionV>
              <wp:extent cx="1906270" cy="264795"/>
              <wp:effectExtent l="0" t="0" r="0" b="1905"/>
              <wp:wrapNone/>
              <wp:docPr id="193" name="Zone de text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627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B377F3" w14:textId="77777777" w:rsidR="004F56B6" w:rsidRPr="00B35050" w:rsidRDefault="004F56B6" w:rsidP="00B35050">
                          <w:pPr>
                            <w:spacing w:after="0"/>
                            <w:rPr>
                              <w:b/>
                              <w:bCs/>
                              <w:color w:val="0054A6" w:themeColor="accent3"/>
                            </w:rPr>
                          </w:pPr>
                          <w:r w:rsidRPr="00B35050">
                            <w:rPr>
                              <w:b/>
                              <w:bCs/>
                              <w:color w:val="0054A6" w:themeColor="accent3"/>
                            </w:rPr>
                            <w:t>Pictogrammes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62F57" id="_x0000_t202" coordsize="21600,21600" o:spt="202" path="m,l,21600r21600,l21600,xe">
              <v:stroke joinstyle="miter"/>
              <v:path gradientshapeok="t" o:connecttype="rect"/>
            </v:shapetype>
            <v:shape id="Zone de texte 193" o:spid="_x0000_s1030" type="#_x0000_t202" style="position:absolute;margin-left:319.85pt;margin-top:-117.15pt;width:150.1pt;height:20.8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" filled="f" stroked="f" strokeweight=".5pt">
              <v:textbox>
                <w:txbxContent>
                  <w:p w14:paraId="07B377F3" w14:textId="77777777" w:rsidR="004F56B6" w:rsidRPr="00B35050" w:rsidRDefault="004F56B6" w:rsidP="00B35050">
                    <w:pPr>
                      <w:spacing w:after="0"/>
                      <w:rPr>
                        <w:b/>
                        <w:bCs/>
                        <w:color w:val="0054A6" w:themeColor="accent3"/>
                      </w:rPr>
                    </w:pPr>
                    <w:r w:rsidRPr="00B35050">
                      <w:rPr>
                        <w:b/>
                        <w:bCs/>
                        <w:color w:val="0054A6" w:themeColor="accent3"/>
                      </w:rPr>
                      <w:t>Pictogrammes</w:t>
                    </w:r>
                  </w:p>
                </w:txbxContent>
              </v:textbox>
            </v:shape>
          </w:pict>
        </mc:Fallback>
      </mc:AlternateContent>
    </w:r>
    <w:r w:rsidRPr="0025096B">
      <w:rPr>
        <w:b/>
        <w:smallCaps/>
        <w:noProof/>
        <w:color w:val="222C65" w:themeColor="accent2"/>
        <w:sz w:val="24"/>
        <w:lang w:eastAsia="fr-CA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10322327" wp14:editId="6E7B5440">
              <wp:simplePos x="0" y="0"/>
              <wp:positionH relativeFrom="margin">
                <wp:posOffset>0</wp:posOffset>
              </wp:positionH>
              <wp:positionV relativeFrom="paragraph">
                <wp:posOffset>-1489710</wp:posOffset>
              </wp:positionV>
              <wp:extent cx="3998595" cy="1330325"/>
              <wp:effectExtent l="0" t="0" r="20955" b="22225"/>
              <wp:wrapNone/>
              <wp:docPr id="19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8595" cy="1330325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19050">
                        <a:solidFill>
                          <a:schemeClr val="accent3"/>
                        </a:solidFill>
                        <a:headEnd/>
                        <a:tailEnd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8047E5" w14:textId="77777777" w:rsidR="004F56B6" w:rsidRPr="00A22B91" w:rsidRDefault="004F56B6" w:rsidP="008C7545">
                          <w:pPr>
                            <w:pStyle w:val="Sansinterligne"/>
                            <w:spacing w:after="60"/>
                            <w:ind w:left="900" w:hanging="900"/>
                            <w:rPr>
                              <w:sz w:val="18"/>
                              <w:szCs w:val="20"/>
                            </w:rPr>
                          </w:pP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>Étape 1 :</w:t>
                          </w: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ab/>
                          </w:r>
                          <w:r w:rsidRPr="00A22B91">
                            <w:rPr>
                              <w:sz w:val="18"/>
                              <w:szCs w:val="20"/>
                            </w:rPr>
                            <w:t>Insérer la vue aérienne du lieu de votre événement en cliquant sur l’icone d’image au centre du rectangle ci-dessus.</w:t>
                          </w:r>
                        </w:p>
                        <w:p w14:paraId="0C52D0B8" w14:textId="77777777" w:rsidR="004F56B6" w:rsidRPr="00A22B91" w:rsidRDefault="004F56B6" w:rsidP="00714345">
                          <w:pPr>
                            <w:pStyle w:val="Sansinterligne"/>
                            <w:spacing w:before="60" w:after="60"/>
                            <w:ind w:left="900" w:hanging="900"/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>Étape 2 :</w:t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ab/>
                            <w:t>Cliquer sur le pictogramme désiré et faire glisser par</w:t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noBreakHyphen/>
                            <w:t>dessus la vue aérienne à l’endroit désiré.</w:t>
                          </w:r>
                        </w:p>
                        <w:p w14:paraId="601DE2FB" w14:textId="77777777" w:rsidR="004F56B6" w:rsidRPr="00A22B91" w:rsidRDefault="004F56B6" w:rsidP="00714345">
                          <w:pPr>
                            <w:pStyle w:val="Sansinterligne"/>
                            <w:spacing w:before="60" w:after="60"/>
                            <w:ind w:left="900" w:hanging="900"/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>Étape 3 :</w:t>
                          </w: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ab/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>Au besoin, ajuster la dimension et l’orientation du pictogramme.</w:t>
                          </w:r>
                        </w:p>
                        <w:p w14:paraId="7599A39A" w14:textId="77777777" w:rsidR="004F56B6" w:rsidRPr="00A22B91" w:rsidRDefault="004F56B6" w:rsidP="00714345">
                          <w:pPr>
                            <w:pStyle w:val="Sansinterligne"/>
                            <w:spacing w:before="60" w:after="60"/>
                            <w:ind w:left="900" w:hanging="900"/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>Étape 4 :</w:t>
                          </w: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ab/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>Répéter les étapes 2 et 3 pour les autres pictogrammes.</w:t>
                          </w:r>
                        </w:p>
                        <w:p w14:paraId="222644C8" w14:textId="77777777" w:rsidR="004F56B6" w:rsidRPr="00A22B91" w:rsidRDefault="004F56B6" w:rsidP="008C7545">
                          <w:pPr>
                            <w:pStyle w:val="Sansinterligne"/>
                            <w:spacing w:before="60"/>
                            <w:ind w:left="900" w:hanging="900"/>
                            <w:rPr>
                              <w:b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A22B91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 xml:space="preserve">Étape 5 </w:t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>:</w:t>
                          </w:r>
                          <w:r w:rsidRPr="00A22B91"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ab/>
                            <w:t>Sauvegarder et transmettre ce document avec votre demande d’équipements (formulaire L-1194, section 8).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322327" id="_x0000_s1031" type="#_x0000_t202" style="position:absolute;margin-left:0;margin-top:-117.3pt;width:314.85pt;height:104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" fillcolor="#0054a6 [3206]" strokecolor="#0054a6 [3206]" strokeweight="1.5pt">
              <v:textbox>
                <w:txbxContent>
                  <w:p w14:paraId="188047E5" w14:textId="77777777" w:rsidR="004F56B6" w:rsidRPr="00A22B91" w:rsidRDefault="004F56B6" w:rsidP="008C7545">
                    <w:pPr>
                      <w:pStyle w:val="Sansinterligne"/>
                      <w:spacing w:after="60"/>
                      <w:ind w:left="900" w:hanging="900"/>
                      <w:rPr>
                        <w:sz w:val="18"/>
                        <w:szCs w:val="20"/>
                      </w:rPr>
                    </w:pP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>Étape 1 :</w:t>
                    </w: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ab/>
                    </w:r>
                    <w:r w:rsidRPr="00A22B91">
                      <w:rPr>
                        <w:sz w:val="18"/>
                        <w:szCs w:val="20"/>
                      </w:rPr>
                      <w:t>Insérer la vue aérienne du lieu de votre événement en cliquant sur l’icone d’image au centre du rectangle ci-dessus.</w:t>
                    </w:r>
                  </w:p>
                  <w:p w14:paraId="0C52D0B8" w14:textId="77777777" w:rsidR="004F56B6" w:rsidRPr="00A22B91" w:rsidRDefault="004F56B6" w:rsidP="00714345">
                    <w:pPr>
                      <w:pStyle w:val="Sansinterligne"/>
                      <w:spacing w:before="60" w:after="60"/>
                      <w:ind w:left="900" w:hanging="900"/>
                      <w:rPr>
                        <w:color w:val="FFFFFF" w:themeColor="background1"/>
                        <w:sz w:val="18"/>
                        <w:szCs w:val="20"/>
                      </w:rPr>
                    </w:pP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>Étape 2 :</w:t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ab/>
                      <w:t>Cliquer sur le pictogramme désiré et faire glisser par</w:t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noBreakHyphen/>
                      <w:t>dessus la vue aérienne à l’endroit désiré.</w:t>
                    </w:r>
                  </w:p>
                  <w:p w14:paraId="601DE2FB" w14:textId="77777777" w:rsidR="004F56B6" w:rsidRPr="00A22B91" w:rsidRDefault="004F56B6" w:rsidP="00714345">
                    <w:pPr>
                      <w:pStyle w:val="Sansinterligne"/>
                      <w:spacing w:before="60" w:after="60"/>
                      <w:ind w:left="900" w:hanging="900"/>
                      <w:rPr>
                        <w:color w:val="FFFFFF" w:themeColor="background1"/>
                        <w:sz w:val="18"/>
                        <w:szCs w:val="20"/>
                      </w:rPr>
                    </w:pP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>Étape 3 :</w:t>
                    </w: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ab/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>Au besoin, ajuster la dimension et l’orientation du pictogramme.</w:t>
                    </w:r>
                  </w:p>
                  <w:p w14:paraId="7599A39A" w14:textId="77777777" w:rsidR="004F56B6" w:rsidRPr="00A22B91" w:rsidRDefault="004F56B6" w:rsidP="00714345">
                    <w:pPr>
                      <w:pStyle w:val="Sansinterligne"/>
                      <w:spacing w:before="60" w:after="60"/>
                      <w:ind w:left="900" w:hanging="900"/>
                      <w:rPr>
                        <w:color w:val="FFFFFF" w:themeColor="background1"/>
                        <w:sz w:val="18"/>
                        <w:szCs w:val="20"/>
                      </w:rPr>
                    </w:pP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>Étape 4 :</w:t>
                    </w: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ab/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>Répéter les étapes 2 et 3 pour les autres pictogrammes.</w:t>
                    </w:r>
                  </w:p>
                  <w:p w14:paraId="222644C8" w14:textId="77777777" w:rsidR="004F56B6" w:rsidRPr="00A22B91" w:rsidRDefault="004F56B6" w:rsidP="008C7545">
                    <w:pPr>
                      <w:pStyle w:val="Sansinterligne"/>
                      <w:spacing w:before="60"/>
                      <w:ind w:left="900" w:hanging="900"/>
                      <w:rPr>
                        <w:b/>
                        <w:color w:val="404040" w:themeColor="text1" w:themeTint="BF"/>
                        <w:sz w:val="18"/>
                        <w:szCs w:val="20"/>
                      </w:rPr>
                    </w:pPr>
                    <w:r w:rsidRPr="00A22B91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 xml:space="preserve">Étape 5 </w:t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>:</w:t>
                    </w:r>
                    <w:r w:rsidRPr="00A22B91">
                      <w:rPr>
                        <w:color w:val="FFFFFF" w:themeColor="background1"/>
                        <w:sz w:val="18"/>
                        <w:szCs w:val="20"/>
                      </w:rPr>
                      <w:tab/>
                      <w:t>Sauvegarder et transmettre ce document avec votre demande d’équipements (formulaire L-1194, section 8).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  <w:smallCaps/>
        <w:noProof/>
        <w:color w:val="222C65" w:themeColor="accent2"/>
        <w:sz w:val="24"/>
        <w:lang w:eastAsia="fr-C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C5C073A" wp14:editId="418DE5CE">
              <wp:simplePos x="0" y="0"/>
              <wp:positionH relativeFrom="column">
                <wp:posOffset>4055745</wp:posOffset>
              </wp:positionH>
              <wp:positionV relativeFrom="paragraph">
                <wp:posOffset>-1489710</wp:posOffset>
              </wp:positionV>
              <wp:extent cx="3082925" cy="1330325"/>
              <wp:effectExtent l="0" t="0" r="22225" b="22225"/>
              <wp:wrapNone/>
              <wp:docPr id="196" name="Rectangle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2925" cy="133032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20AEA4" id="Rectangle 196" o:spid="_x0000_s1026" style="position:absolute;margin-left:319.35pt;margin-top:-117.3pt;width:242.75pt;height:10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" filled="f" strokecolor="#0054a6 [3206]" strokeweight="1.5pt"/>
          </w:pict>
        </mc:Fallback>
      </mc:AlternateContent>
    </w:r>
    <w:r>
      <w:rPr>
        <w:b/>
        <w:smallCaps/>
        <w:noProof/>
        <w:color w:val="222C65" w:themeColor="accent2"/>
        <w:sz w:val="24"/>
        <w:lang w:eastAsia="fr-C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BB5F057" wp14:editId="0DD23803">
              <wp:simplePos x="0" y="0"/>
              <wp:positionH relativeFrom="column">
                <wp:posOffset>7274442</wp:posOffset>
              </wp:positionH>
              <wp:positionV relativeFrom="paragraph">
                <wp:posOffset>-1195380</wp:posOffset>
              </wp:positionV>
              <wp:extent cx="1875790" cy="872490"/>
              <wp:effectExtent l="95250" t="0" r="0" b="3810"/>
              <wp:wrapNone/>
              <wp:docPr id="197" name="Bulle narrative : rectangle à coins arrondis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5790" cy="872490"/>
                      </a:xfrm>
                      <a:prstGeom prst="wedgeRoundRectCallout">
                        <a:avLst>
                          <a:gd name="adj1" fmla="val -54806"/>
                          <a:gd name="adj2" fmla="val -22855"/>
                          <a:gd name="adj3" fmla="val 16667"/>
                        </a:avLst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5F32BF" w14:textId="77777777" w:rsidR="004F56B6" w:rsidRPr="003100C2" w:rsidRDefault="004F56B6" w:rsidP="00D7132D">
                          <w:pPr>
                            <w:pStyle w:val="Sansinterligne"/>
                            <w:spacing w:after="60"/>
                            <w:ind w:left="9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Besoin d’utiliser plusieurs fois le même pictogramme?</w:t>
                          </w:r>
                        </w:p>
                        <w:p w14:paraId="682A95E3" w14:textId="77777777" w:rsidR="004F56B6" w:rsidRPr="003100C2" w:rsidRDefault="004F56B6" w:rsidP="00D7132D">
                          <w:pPr>
                            <w:pStyle w:val="Sansinterligne"/>
                            <w:numPr>
                              <w:ilvl w:val="0"/>
                              <w:numId w:val="29"/>
                            </w:numPr>
                            <w:spacing w:after="60"/>
                            <w:ind w:left="270" w:hanging="18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Cliquer sur le pictogramme</w:t>
                          </w:r>
                        </w:p>
                        <w:p w14:paraId="44C510C3" w14:textId="77777777" w:rsidR="004F56B6" w:rsidRPr="003100C2" w:rsidRDefault="004F56B6" w:rsidP="00D7132D">
                          <w:pPr>
                            <w:pStyle w:val="Sansinterligne"/>
                            <w:numPr>
                              <w:ilvl w:val="0"/>
                              <w:numId w:val="29"/>
                            </w:numPr>
                            <w:spacing w:after="60"/>
                            <w:ind w:left="270" w:hanging="18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Enfoncer les touches « CTRL » et « C »</w:t>
                          </w:r>
                        </w:p>
                        <w:p w14:paraId="5720E6E0" w14:textId="77777777" w:rsidR="004F56B6" w:rsidRPr="003100C2" w:rsidRDefault="004F56B6" w:rsidP="00D7132D">
                          <w:pPr>
                            <w:pStyle w:val="Sansinterligne"/>
                            <w:numPr>
                              <w:ilvl w:val="0"/>
                              <w:numId w:val="29"/>
                            </w:numPr>
                            <w:spacing w:after="60"/>
                            <w:ind w:left="270" w:hanging="18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Enfoncer les touches « CTRL » et « V »</w:t>
                          </w:r>
                        </w:p>
                        <w:p w14:paraId="2445F7A4" w14:textId="77777777" w:rsidR="004F56B6" w:rsidRPr="003100C2" w:rsidRDefault="004F56B6" w:rsidP="00D7132D">
                          <w:pPr>
                            <w:pStyle w:val="Sansinterligne"/>
                            <w:numPr>
                              <w:ilvl w:val="0"/>
                              <w:numId w:val="29"/>
                            </w:numPr>
                            <w:spacing w:after="60"/>
                            <w:ind w:left="270" w:hanging="180"/>
                            <w:rPr>
                              <w:color w:val="000000" w:themeColor="text1"/>
                              <w:sz w:val="14"/>
                              <w:szCs w:val="16"/>
                            </w:rPr>
                          </w:pPr>
                          <w:r w:rsidRPr="003100C2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t>Ajuster le pictogramme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5F057"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Bulle narrative : rectangle à coins arrondis 197" o:spid="_x0000_s1032" type="#_x0000_t62" style="position:absolute;margin-left:572.8pt;margin-top:-94.1pt;width:147.7pt;height:6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" adj="-1038,5863" fillcolor="#ff9b6e [3207]" stroked="f" strokeweight="1pt">
              <v:textbox inset="0,0,0,0">
                <w:txbxContent>
                  <w:p w14:paraId="1D5F32BF" w14:textId="77777777" w:rsidR="004F56B6" w:rsidRPr="003100C2" w:rsidRDefault="004F56B6" w:rsidP="00D7132D">
                    <w:pPr>
                      <w:pStyle w:val="Sansinterligne"/>
                      <w:spacing w:after="60"/>
                      <w:ind w:left="90"/>
                      <w:rPr>
                        <w:color w:val="000000" w:themeColor="text1"/>
                        <w:sz w:val="14"/>
                        <w:szCs w:val="16"/>
                      </w:rPr>
                    </w:pP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>Besoin d’utiliser plusieurs fois le même pictogramme?</w:t>
                    </w:r>
                  </w:p>
                  <w:p w14:paraId="682A95E3" w14:textId="77777777" w:rsidR="004F56B6" w:rsidRPr="003100C2" w:rsidRDefault="004F56B6" w:rsidP="00D7132D">
                    <w:pPr>
                      <w:pStyle w:val="Sansinterligne"/>
                      <w:numPr>
                        <w:ilvl w:val="0"/>
                        <w:numId w:val="29"/>
                      </w:numPr>
                      <w:spacing w:after="60"/>
                      <w:ind w:left="270" w:hanging="180"/>
                      <w:rPr>
                        <w:color w:val="000000" w:themeColor="text1"/>
                        <w:sz w:val="14"/>
                        <w:szCs w:val="16"/>
                      </w:rPr>
                    </w:pP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>Cliquer sur le pictogramme</w:t>
                    </w:r>
                  </w:p>
                  <w:p w14:paraId="44C510C3" w14:textId="77777777" w:rsidR="004F56B6" w:rsidRPr="003100C2" w:rsidRDefault="004F56B6" w:rsidP="00D7132D">
                    <w:pPr>
                      <w:pStyle w:val="Sansinterligne"/>
                      <w:numPr>
                        <w:ilvl w:val="0"/>
                        <w:numId w:val="29"/>
                      </w:numPr>
                      <w:spacing w:after="60"/>
                      <w:ind w:left="270" w:hanging="180"/>
                      <w:rPr>
                        <w:color w:val="000000" w:themeColor="text1"/>
                        <w:sz w:val="14"/>
                        <w:szCs w:val="16"/>
                      </w:rPr>
                    </w:pP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>Enfoncer les touches « CTRL » et « C »</w:t>
                    </w:r>
                  </w:p>
                  <w:p w14:paraId="5720E6E0" w14:textId="77777777" w:rsidR="004F56B6" w:rsidRPr="003100C2" w:rsidRDefault="004F56B6" w:rsidP="00D7132D">
                    <w:pPr>
                      <w:pStyle w:val="Sansinterligne"/>
                      <w:numPr>
                        <w:ilvl w:val="0"/>
                        <w:numId w:val="29"/>
                      </w:numPr>
                      <w:spacing w:after="60"/>
                      <w:ind w:left="270" w:hanging="180"/>
                      <w:rPr>
                        <w:color w:val="000000" w:themeColor="text1"/>
                        <w:sz w:val="14"/>
                        <w:szCs w:val="16"/>
                      </w:rPr>
                    </w:pP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>Enfoncer les touches « CTRL » et « V »</w:t>
                    </w:r>
                  </w:p>
                  <w:p w14:paraId="2445F7A4" w14:textId="77777777" w:rsidR="004F56B6" w:rsidRPr="003100C2" w:rsidRDefault="004F56B6" w:rsidP="00D7132D">
                    <w:pPr>
                      <w:pStyle w:val="Sansinterligne"/>
                      <w:numPr>
                        <w:ilvl w:val="0"/>
                        <w:numId w:val="29"/>
                      </w:numPr>
                      <w:spacing w:after="60"/>
                      <w:ind w:left="270" w:hanging="180"/>
                      <w:rPr>
                        <w:color w:val="000000" w:themeColor="text1"/>
                        <w:sz w:val="14"/>
                        <w:szCs w:val="16"/>
                      </w:rPr>
                    </w:pPr>
                    <w:r w:rsidRPr="003100C2">
                      <w:rPr>
                        <w:color w:val="000000" w:themeColor="text1"/>
                        <w:sz w:val="14"/>
                        <w:szCs w:val="16"/>
                      </w:rPr>
                      <w:t>Ajuster le pictogramme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4EC89" w14:textId="77777777" w:rsidR="00B647EF" w:rsidRPr="004947D9" w:rsidRDefault="00B647EF" w:rsidP="004F7E00">
      <w:pPr>
        <w:pStyle w:val="Pieddepage"/>
      </w:pPr>
    </w:p>
  </w:footnote>
  <w:footnote w:type="continuationSeparator" w:id="0">
    <w:p w14:paraId="4E200E3A" w14:textId="77777777" w:rsidR="00B647EF" w:rsidRDefault="00B647EF" w:rsidP="004F7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82147" w14:textId="77777777" w:rsidR="001D444B" w:rsidRDefault="001D444B" w:rsidP="001D444B">
    <w:pPr>
      <w:pStyle w:val="Titre3sansnumrotation"/>
      <w:tabs>
        <w:tab w:val="right" w:pos="14400"/>
      </w:tabs>
      <w:spacing w:before="200" w:after="0"/>
    </w:pPr>
    <w:r w:rsidRPr="006E2F05">
      <w:t>Plan de déploiement des équipements de collecte</w:t>
    </w:r>
    <w:r>
      <w:tab/>
    </w:r>
    <w:r w:rsidRPr="006C13C0">
      <w:rPr>
        <w:b w:val="0"/>
        <w:bCs w:val="0"/>
      </w:rPr>
      <w:t>À faire approuver par le S</w:t>
    </w:r>
    <w:r>
      <w:rPr>
        <w:b w:val="0"/>
        <w:bCs w:val="0"/>
      </w:rPr>
      <w:t>ervice</w:t>
    </w:r>
    <w:r w:rsidRPr="006C13C0">
      <w:rPr>
        <w:b w:val="0"/>
        <w:bCs w:val="0"/>
      </w:rPr>
      <w:t xml:space="preserve"> de l’environnement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C40D8" w14:textId="77777777" w:rsidR="007E38AB" w:rsidRDefault="006648C5" w:rsidP="006648C5">
    <w:pPr>
      <w:pStyle w:val="Titre3sansnumrotation"/>
      <w:tabs>
        <w:tab w:val="right" w:pos="14400"/>
      </w:tabs>
      <w:spacing w:before="200" w:after="60"/>
    </w:pPr>
    <w:r>
      <w:rPr>
        <w:b w:val="0"/>
        <w:bCs w:val="0"/>
        <w:noProof/>
      </w:rPr>
      <w:drawing>
        <wp:anchor distT="0" distB="0" distL="114300" distR="114300" simplePos="0" relativeHeight="251691008" behindDoc="0" locked="1" layoutInCell="1" allowOverlap="1" wp14:anchorId="4110AC3C" wp14:editId="37AC4D91">
          <wp:simplePos x="0" y="0"/>
          <wp:positionH relativeFrom="margin">
            <wp:posOffset>8686800</wp:posOffset>
          </wp:positionH>
          <wp:positionV relativeFrom="page">
            <wp:posOffset>179070</wp:posOffset>
          </wp:positionV>
          <wp:extent cx="457200" cy="45720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B35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6828905C" wp14:editId="77370DB5">
              <wp:simplePos x="0" y="0"/>
              <wp:positionH relativeFrom="margin">
                <wp:posOffset>0</wp:posOffset>
              </wp:positionH>
              <wp:positionV relativeFrom="paragraph">
                <wp:posOffset>1160145</wp:posOffset>
              </wp:positionV>
              <wp:extent cx="9125585" cy="4419600"/>
              <wp:effectExtent l="0" t="0" r="18415" b="19050"/>
              <wp:wrapNone/>
              <wp:docPr id="19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5585" cy="441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19050">
                        <a:solidFill>
                          <a:schemeClr val="accent3"/>
                        </a:solidFill>
                        <a:prstDash val="lg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BB8F0D" w14:textId="77777777" w:rsidR="006E7B35" w:rsidRPr="00787308" w:rsidRDefault="006E7B35" w:rsidP="006E7B35">
                          <w:pPr>
                            <w:jc w:val="center"/>
                            <w:rPr>
                              <w:color w:val="0054A6" w:themeColor="accent3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8905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91.35pt;width:718.55pt;height:348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" fillcolor="#f2f2f2 [3052]" strokecolor="#0054a6 [3206]" strokeweight="1.5pt">
              <v:stroke dashstyle="longDash"/>
              <v:textbox>
                <w:txbxContent>
                  <w:p w14:paraId="54BB8F0D" w14:textId="77777777" w:rsidR="006E7B35" w:rsidRPr="00787308" w:rsidRDefault="006E7B35" w:rsidP="006E7B35">
                    <w:pPr>
                      <w:jc w:val="center"/>
                      <w:rPr>
                        <w:color w:val="0054A6" w:themeColor="accent3"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 w:rsidR="007E38AB" w:rsidRPr="006E2F05">
      <w:t>Plan de déploiement des équipements de collecte</w:t>
    </w:r>
    <w:r w:rsidR="009B47D0">
      <w:t xml:space="preserve"> | </w:t>
    </w:r>
    <w:r w:rsidR="007E38AB" w:rsidRPr="006C13C0">
      <w:rPr>
        <w:b w:val="0"/>
        <w:bCs w:val="0"/>
      </w:rPr>
      <w:t>À faire approuver par le S</w:t>
    </w:r>
    <w:r w:rsidR="00E03E45">
      <w:rPr>
        <w:b w:val="0"/>
        <w:bCs w:val="0"/>
      </w:rPr>
      <w:t>ervice</w:t>
    </w:r>
    <w:r w:rsidR="007E38AB" w:rsidRPr="006C13C0">
      <w:rPr>
        <w:b w:val="0"/>
        <w:bCs w:val="0"/>
      </w:rPr>
      <w:t xml:space="preserve"> de l’environnement</w:t>
    </w:r>
    <w:r w:rsidR="00915E38">
      <w:rPr>
        <w:b w:val="0"/>
        <w:bCs w:val="0"/>
      </w:rPr>
      <w:t xml:space="preserve"> et de l’écocitoyenneté</w:t>
    </w:r>
    <w:r w:rsidR="00F729DF">
      <w:rPr>
        <w:b w:val="0"/>
        <w:bCs w:val="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3444F" w14:textId="77777777" w:rsidR="004F56B6" w:rsidRDefault="004F56B6" w:rsidP="006648C5">
    <w:pPr>
      <w:pStyle w:val="Titre3sansnumrotation"/>
      <w:tabs>
        <w:tab w:val="right" w:pos="14400"/>
      </w:tabs>
      <w:spacing w:before="200" w:after="60"/>
      <w:rPr>
        <w:b w:val="0"/>
        <w:bCs w:val="0"/>
      </w:rPr>
    </w:pPr>
    <w:r w:rsidRPr="006E2F05">
      <w:t>Plan de déploiement des équipements de collecte</w:t>
    </w:r>
    <w:r w:rsidR="009B47D0">
      <w:t xml:space="preserve"> | </w:t>
    </w:r>
    <w:r w:rsidRPr="006C13C0">
      <w:rPr>
        <w:b w:val="0"/>
        <w:bCs w:val="0"/>
      </w:rPr>
      <w:t>À faire approuver par le S</w:t>
    </w:r>
    <w:r>
      <w:rPr>
        <w:b w:val="0"/>
        <w:bCs w:val="0"/>
      </w:rPr>
      <w:t>ervice</w:t>
    </w:r>
    <w:r w:rsidRPr="006C13C0">
      <w:rPr>
        <w:b w:val="0"/>
        <w:bCs w:val="0"/>
      </w:rPr>
      <w:t xml:space="preserve"> de l’environnement</w:t>
    </w:r>
    <w:r w:rsidR="006648C5">
      <w:rPr>
        <w:b w:val="0"/>
        <w:bCs w:val="0"/>
        <w:noProof/>
      </w:rPr>
      <w:drawing>
        <wp:anchor distT="0" distB="0" distL="114300" distR="114300" simplePos="0" relativeHeight="251693056" behindDoc="0" locked="1" layoutInCell="1" allowOverlap="1" wp14:anchorId="6DD592E9" wp14:editId="3571D647">
          <wp:simplePos x="0" y="0"/>
          <wp:positionH relativeFrom="margin">
            <wp:posOffset>8686800</wp:posOffset>
          </wp:positionH>
          <wp:positionV relativeFrom="page">
            <wp:posOffset>182245</wp:posOffset>
          </wp:positionV>
          <wp:extent cx="457200" cy="4572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679B">
      <w:rPr>
        <w:b w:val="0"/>
        <w:bCs w:val="0"/>
      </w:rPr>
      <w:t xml:space="preserve"> et de l’écocitoyenneté</w:t>
    </w:r>
    <w:r w:rsidR="00504A6F">
      <w:rPr>
        <w:b w:val="0"/>
        <w:bCs w:val="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CFC13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DEE6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A42C2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0812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FADF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3EE58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9A0A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E418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BC2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F47F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A4495E"/>
    <w:multiLevelType w:val="hybridMultilevel"/>
    <w:tmpl w:val="DDAE0A0C"/>
    <w:lvl w:ilvl="0" w:tplc="AFFE12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D1B39"/>
    <w:multiLevelType w:val="hybridMultilevel"/>
    <w:tmpl w:val="352A1A44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3043A9"/>
    <w:multiLevelType w:val="hybridMultilevel"/>
    <w:tmpl w:val="A82C19EA"/>
    <w:lvl w:ilvl="0" w:tplc="ABBE2C7E">
      <w:start w:val="1"/>
      <w:numFmt w:val="bullet"/>
      <w:pStyle w:val="Listepuce2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96AD0"/>
    <w:multiLevelType w:val="hybridMultilevel"/>
    <w:tmpl w:val="8BC6B1B8"/>
    <w:lvl w:ilvl="0" w:tplc="6E24F9A6">
      <w:start w:val="1"/>
      <w:numFmt w:val="decimal"/>
      <w:pStyle w:val="NoteSourcenumrote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E380B"/>
    <w:multiLevelType w:val="hybridMultilevel"/>
    <w:tmpl w:val="80AA5F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06E36"/>
    <w:multiLevelType w:val="multilevel"/>
    <w:tmpl w:val="0EF077C2"/>
    <w:lvl w:ilvl="0">
      <w:start w:val="1"/>
      <w:numFmt w:val="decimal"/>
      <w:pStyle w:val="Titre1"/>
      <w:lvlText w:val="%1."/>
      <w:lvlJc w:val="left"/>
      <w:pPr>
        <w:ind w:left="907" w:hanging="907"/>
      </w:pPr>
      <w:rPr>
        <w:rFonts w:ascii="Arial Gras" w:hAnsi="Arial Gras" w:hint="default"/>
        <w:b/>
        <w:i w:val="0"/>
        <w:u w:color="0054A6" w:themeColor="accent3"/>
      </w:rPr>
    </w:lvl>
    <w:lvl w:ilvl="1">
      <w:start w:val="1"/>
      <w:numFmt w:val="decimal"/>
      <w:pStyle w:val="Titre2"/>
      <w:lvlText w:val="%1.%2"/>
      <w:lvlJc w:val="left"/>
      <w:pPr>
        <w:ind w:left="907" w:hanging="907"/>
      </w:pPr>
      <w:rPr>
        <w:rFonts w:ascii="Arial Gras" w:hAnsi="Arial Gras" w:hint="default"/>
        <w:b/>
        <w:i w:val="0"/>
        <w:u w:color="0054A6" w:themeColor="accent3"/>
      </w:rPr>
    </w:lvl>
    <w:lvl w:ilvl="2">
      <w:start w:val="1"/>
      <w:numFmt w:val="decimal"/>
      <w:pStyle w:val="Titre3"/>
      <w:lvlText w:val="%1.%2.%3"/>
      <w:lvlJc w:val="left"/>
      <w:pPr>
        <w:ind w:left="907" w:hanging="907"/>
      </w:pPr>
      <w:rPr>
        <w:rFonts w:ascii="Arial Gras" w:hAnsi="Arial Gras" w:hint="default"/>
        <w:b/>
        <w:i w:val="0"/>
        <w:u w:color="0054A6" w:themeColor="accent3"/>
      </w:rPr>
    </w:lvl>
    <w:lvl w:ilvl="3">
      <w:start w:val="1"/>
      <w:numFmt w:val="decimal"/>
      <w:pStyle w:val="Titre4"/>
      <w:lvlText w:val="%1.%2.%3.%4"/>
      <w:lvlJc w:val="left"/>
      <w:pPr>
        <w:ind w:left="907" w:hanging="907"/>
      </w:pPr>
      <w:rPr>
        <w:rFonts w:ascii="Arial Gras" w:hAnsi="Arial Gras" w:hint="default"/>
        <w:b/>
        <w:i w:val="0"/>
        <w:u w:color="0054A6" w:themeColor="accent3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62B50B78"/>
    <w:multiLevelType w:val="hybridMultilevel"/>
    <w:tmpl w:val="735C1A0C"/>
    <w:lvl w:ilvl="0" w:tplc="A5261E14">
      <w:start w:val="1"/>
      <w:numFmt w:val="bullet"/>
      <w:pStyle w:val="Listepuc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5"/>
  </w:num>
  <w:num w:numId="12">
    <w:abstractNumId w:val="16"/>
  </w:num>
  <w:num w:numId="13">
    <w:abstractNumId w:val="12"/>
  </w:num>
  <w:num w:numId="14">
    <w:abstractNumId w:val="10"/>
  </w:num>
  <w:num w:numId="15">
    <w:abstractNumId w:val="13"/>
  </w:num>
  <w:num w:numId="16">
    <w:abstractNumId w:val="16"/>
  </w:num>
  <w:num w:numId="17">
    <w:abstractNumId w:val="12"/>
  </w:num>
  <w:num w:numId="18">
    <w:abstractNumId w:val="13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4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BWQnd5nCTqF5Wb6RtNnN+WPtjOOMIrqQHPHcDQqYzZLVOrUarQn5JiLz+NcEs0qa1vOu3TSzwoC08SBaI0e4vQ==" w:salt="B9LLm6uDuBDabudLfzlSBA==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8EC"/>
    <w:rsid w:val="00000803"/>
    <w:rsid w:val="0000172E"/>
    <w:rsid w:val="00002EB8"/>
    <w:rsid w:val="00005A1C"/>
    <w:rsid w:val="00006011"/>
    <w:rsid w:val="000062AA"/>
    <w:rsid w:val="00006A25"/>
    <w:rsid w:val="00006E7A"/>
    <w:rsid w:val="0000707C"/>
    <w:rsid w:val="00007653"/>
    <w:rsid w:val="00007748"/>
    <w:rsid w:val="00007794"/>
    <w:rsid w:val="0000783A"/>
    <w:rsid w:val="00007F7F"/>
    <w:rsid w:val="00010DB2"/>
    <w:rsid w:val="000151FA"/>
    <w:rsid w:val="00015ADE"/>
    <w:rsid w:val="0001789E"/>
    <w:rsid w:val="00017CBD"/>
    <w:rsid w:val="000219EC"/>
    <w:rsid w:val="00022430"/>
    <w:rsid w:val="00024AD9"/>
    <w:rsid w:val="00027E1E"/>
    <w:rsid w:val="00031F8D"/>
    <w:rsid w:val="000334AB"/>
    <w:rsid w:val="00036102"/>
    <w:rsid w:val="000379A8"/>
    <w:rsid w:val="000406BF"/>
    <w:rsid w:val="0004346B"/>
    <w:rsid w:val="00046A1B"/>
    <w:rsid w:val="00046E0B"/>
    <w:rsid w:val="00054101"/>
    <w:rsid w:val="00054DA5"/>
    <w:rsid w:val="00064272"/>
    <w:rsid w:val="00064B7C"/>
    <w:rsid w:val="000654E2"/>
    <w:rsid w:val="00066C26"/>
    <w:rsid w:val="000710E5"/>
    <w:rsid w:val="000720FC"/>
    <w:rsid w:val="00073511"/>
    <w:rsid w:val="00075466"/>
    <w:rsid w:val="000779DA"/>
    <w:rsid w:val="00080944"/>
    <w:rsid w:val="0008628E"/>
    <w:rsid w:val="00087BEA"/>
    <w:rsid w:val="00091C2D"/>
    <w:rsid w:val="00093B0E"/>
    <w:rsid w:val="00093BB3"/>
    <w:rsid w:val="00095D0B"/>
    <w:rsid w:val="00096242"/>
    <w:rsid w:val="000A2133"/>
    <w:rsid w:val="000A607B"/>
    <w:rsid w:val="000B12EE"/>
    <w:rsid w:val="000B2845"/>
    <w:rsid w:val="000B2DE5"/>
    <w:rsid w:val="000B6FE3"/>
    <w:rsid w:val="000B786A"/>
    <w:rsid w:val="000C14EE"/>
    <w:rsid w:val="000C2F0D"/>
    <w:rsid w:val="000D0184"/>
    <w:rsid w:val="000D15A5"/>
    <w:rsid w:val="000D1B1A"/>
    <w:rsid w:val="000D529E"/>
    <w:rsid w:val="000D55DA"/>
    <w:rsid w:val="000D6E13"/>
    <w:rsid w:val="000E01A7"/>
    <w:rsid w:val="000E423E"/>
    <w:rsid w:val="000E56A9"/>
    <w:rsid w:val="000E5D96"/>
    <w:rsid w:val="000E64EB"/>
    <w:rsid w:val="000E6590"/>
    <w:rsid w:val="000F4823"/>
    <w:rsid w:val="000F74F9"/>
    <w:rsid w:val="00102B3F"/>
    <w:rsid w:val="00103973"/>
    <w:rsid w:val="001049FB"/>
    <w:rsid w:val="00105E5B"/>
    <w:rsid w:val="001068CB"/>
    <w:rsid w:val="00107678"/>
    <w:rsid w:val="00111D27"/>
    <w:rsid w:val="00115AA0"/>
    <w:rsid w:val="001172AF"/>
    <w:rsid w:val="00117D20"/>
    <w:rsid w:val="00122250"/>
    <w:rsid w:val="00122D86"/>
    <w:rsid w:val="00126025"/>
    <w:rsid w:val="001262A3"/>
    <w:rsid w:val="00130E93"/>
    <w:rsid w:val="00133BDD"/>
    <w:rsid w:val="0013499E"/>
    <w:rsid w:val="00137084"/>
    <w:rsid w:val="0014081E"/>
    <w:rsid w:val="00141997"/>
    <w:rsid w:val="00143331"/>
    <w:rsid w:val="00144201"/>
    <w:rsid w:val="00145C48"/>
    <w:rsid w:val="0014646A"/>
    <w:rsid w:val="00146C16"/>
    <w:rsid w:val="0015050D"/>
    <w:rsid w:val="001519C6"/>
    <w:rsid w:val="00152500"/>
    <w:rsid w:val="00157FD9"/>
    <w:rsid w:val="00157FEC"/>
    <w:rsid w:val="001618F6"/>
    <w:rsid w:val="001621BA"/>
    <w:rsid w:val="00164B86"/>
    <w:rsid w:val="0016588E"/>
    <w:rsid w:val="0017110A"/>
    <w:rsid w:val="001711D4"/>
    <w:rsid w:val="001713FB"/>
    <w:rsid w:val="00175201"/>
    <w:rsid w:val="001775CA"/>
    <w:rsid w:val="00180950"/>
    <w:rsid w:val="0018310A"/>
    <w:rsid w:val="00183E22"/>
    <w:rsid w:val="00190D36"/>
    <w:rsid w:val="001929C3"/>
    <w:rsid w:val="001A3C3B"/>
    <w:rsid w:val="001A7365"/>
    <w:rsid w:val="001A7D46"/>
    <w:rsid w:val="001B083B"/>
    <w:rsid w:val="001B1D43"/>
    <w:rsid w:val="001B22E6"/>
    <w:rsid w:val="001B2E3E"/>
    <w:rsid w:val="001B3971"/>
    <w:rsid w:val="001B3978"/>
    <w:rsid w:val="001B45E3"/>
    <w:rsid w:val="001B5A34"/>
    <w:rsid w:val="001C0392"/>
    <w:rsid w:val="001C05A3"/>
    <w:rsid w:val="001C087D"/>
    <w:rsid w:val="001C1286"/>
    <w:rsid w:val="001C2910"/>
    <w:rsid w:val="001C2FE5"/>
    <w:rsid w:val="001C55DC"/>
    <w:rsid w:val="001C766F"/>
    <w:rsid w:val="001C7769"/>
    <w:rsid w:val="001D29A1"/>
    <w:rsid w:val="001D444B"/>
    <w:rsid w:val="001D5647"/>
    <w:rsid w:val="001E048A"/>
    <w:rsid w:val="001E3420"/>
    <w:rsid w:val="001E352D"/>
    <w:rsid w:val="001E489E"/>
    <w:rsid w:val="001E5B10"/>
    <w:rsid w:val="001F62A6"/>
    <w:rsid w:val="00203CDE"/>
    <w:rsid w:val="00205C38"/>
    <w:rsid w:val="0021061E"/>
    <w:rsid w:val="00210B36"/>
    <w:rsid w:val="00211501"/>
    <w:rsid w:val="0021729E"/>
    <w:rsid w:val="0021734D"/>
    <w:rsid w:val="0022017C"/>
    <w:rsid w:val="00225B97"/>
    <w:rsid w:val="00230E42"/>
    <w:rsid w:val="0023410E"/>
    <w:rsid w:val="00234E2B"/>
    <w:rsid w:val="00237F39"/>
    <w:rsid w:val="002410D0"/>
    <w:rsid w:val="00250B70"/>
    <w:rsid w:val="00253B6D"/>
    <w:rsid w:val="002551CC"/>
    <w:rsid w:val="002578A6"/>
    <w:rsid w:val="002579CA"/>
    <w:rsid w:val="00260001"/>
    <w:rsid w:val="00261784"/>
    <w:rsid w:val="0026516C"/>
    <w:rsid w:val="00265A45"/>
    <w:rsid w:val="0026693E"/>
    <w:rsid w:val="00270109"/>
    <w:rsid w:val="00272C2C"/>
    <w:rsid w:val="00274527"/>
    <w:rsid w:val="00274D1C"/>
    <w:rsid w:val="00275741"/>
    <w:rsid w:val="00277D24"/>
    <w:rsid w:val="00283411"/>
    <w:rsid w:val="00283F3B"/>
    <w:rsid w:val="00284BEF"/>
    <w:rsid w:val="00291771"/>
    <w:rsid w:val="00292236"/>
    <w:rsid w:val="00293D19"/>
    <w:rsid w:val="002941F1"/>
    <w:rsid w:val="00297A71"/>
    <w:rsid w:val="002A095C"/>
    <w:rsid w:val="002A23E6"/>
    <w:rsid w:val="002A7F9F"/>
    <w:rsid w:val="002B0626"/>
    <w:rsid w:val="002B0B8E"/>
    <w:rsid w:val="002B10AE"/>
    <w:rsid w:val="002B4316"/>
    <w:rsid w:val="002B5922"/>
    <w:rsid w:val="002B7335"/>
    <w:rsid w:val="002C051E"/>
    <w:rsid w:val="002C2B95"/>
    <w:rsid w:val="002C3041"/>
    <w:rsid w:val="002C4585"/>
    <w:rsid w:val="002C51FA"/>
    <w:rsid w:val="002E36CC"/>
    <w:rsid w:val="002E3995"/>
    <w:rsid w:val="002E4381"/>
    <w:rsid w:val="002E6A91"/>
    <w:rsid w:val="002F0974"/>
    <w:rsid w:val="002F5F64"/>
    <w:rsid w:val="002F6C81"/>
    <w:rsid w:val="002F76BB"/>
    <w:rsid w:val="002F7B07"/>
    <w:rsid w:val="00306F66"/>
    <w:rsid w:val="003100C2"/>
    <w:rsid w:val="00311F29"/>
    <w:rsid w:val="00314F9A"/>
    <w:rsid w:val="003158C3"/>
    <w:rsid w:val="0031738A"/>
    <w:rsid w:val="00320FED"/>
    <w:rsid w:val="003212C2"/>
    <w:rsid w:val="00323617"/>
    <w:rsid w:val="003260BF"/>
    <w:rsid w:val="0033032A"/>
    <w:rsid w:val="00330A7D"/>
    <w:rsid w:val="003315F6"/>
    <w:rsid w:val="00331742"/>
    <w:rsid w:val="003327AC"/>
    <w:rsid w:val="00333C17"/>
    <w:rsid w:val="00336F2E"/>
    <w:rsid w:val="00337961"/>
    <w:rsid w:val="00341E78"/>
    <w:rsid w:val="00343D41"/>
    <w:rsid w:val="0034449D"/>
    <w:rsid w:val="00344B4B"/>
    <w:rsid w:val="003453BF"/>
    <w:rsid w:val="00345D62"/>
    <w:rsid w:val="00346DFC"/>
    <w:rsid w:val="00351AAC"/>
    <w:rsid w:val="00352D0F"/>
    <w:rsid w:val="00356928"/>
    <w:rsid w:val="003572E9"/>
    <w:rsid w:val="00362365"/>
    <w:rsid w:val="00365886"/>
    <w:rsid w:val="00366C23"/>
    <w:rsid w:val="0037019E"/>
    <w:rsid w:val="003716EE"/>
    <w:rsid w:val="003738E7"/>
    <w:rsid w:val="0037698E"/>
    <w:rsid w:val="00376D27"/>
    <w:rsid w:val="00377BEA"/>
    <w:rsid w:val="0038382E"/>
    <w:rsid w:val="00384CB2"/>
    <w:rsid w:val="00385E68"/>
    <w:rsid w:val="00386CA7"/>
    <w:rsid w:val="0038716D"/>
    <w:rsid w:val="00391564"/>
    <w:rsid w:val="003930DF"/>
    <w:rsid w:val="00394B7A"/>
    <w:rsid w:val="00395887"/>
    <w:rsid w:val="00395FA2"/>
    <w:rsid w:val="003A30AE"/>
    <w:rsid w:val="003A379B"/>
    <w:rsid w:val="003A5BE9"/>
    <w:rsid w:val="003A7254"/>
    <w:rsid w:val="003B2FB7"/>
    <w:rsid w:val="003B396C"/>
    <w:rsid w:val="003B3F5A"/>
    <w:rsid w:val="003C237F"/>
    <w:rsid w:val="003C3374"/>
    <w:rsid w:val="003C3D68"/>
    <w:rsid w:val="003C449D"/>
    <w:rsid w:val="003C52F2"/>
    <w:rsid w:val="003C679B"/>
    <w:rsid w:val="003C7855"/>
    <w:rsid w:val="003D0535"/>
    <w:rsid w:val="003D06EB"/>
    <w:rsid w:val="003D08D0"/>
    <w:rsid w:val="003D0EA7"/>
    <w:rsid w:val="003D12BF"/>
    <w:rsid w:val="003D1E1B"/>
    <w:rsid w:val="003D265D"/>
    <w:rsid w:val="003D32A4"/>
    <w:rsid w:val="003D46F0"/>
    <w:rsid w:val="003E0AC2"/>
    <w:rsid w:val="003E1EC1"/>
    <w:rsid w:val="003E2D45"/>
    <w:rsid w:val="003E3399"/>
    <w:rsid w:val="003F4818"/>
    <w:rsid w:val="003F4D56"/>
    <w:rsid w:val="003F5496"/>
    <w:rsid w:val="003F7B11"/>
    <w:rsid w:val="003F7BB4"/>
    <w:rsid w:val="00407DA3"/>
    <w:rsid w:val="0041477F"/>
    <w:rsid w:val="004154C4"/>
    <w:rsid w:val="004157E0"/>
    <w:rsid w:val="004158BA"/>
    <w:rsid w:val="00417518"/>
    <w:rsid w:val="0042064C"/>
    <w:rsid w:val="00422A8A"/>
    <w:rsid w:val="00422E0B"/>
    <w:rsid w:val="004240DD"/>
    <w:rsid w:val="004268E6"/>
    <w:rsid w:val="00427324"/>
    <w:rsid w:val="004277F8"/>
    <w:rsid w:val="004300B3"/>
    <w:rsid w:val="0043285D"/>
    <w:rsid w:val="00435BA9"/>
    <w:rsid w:val="00436D9F"/>
    <w:rsid w:val="0044003A"/>
    <w:rsid w:val="0044308B"/>
    <w:rsid w:val="00443686"/>
    <w:rsid w:val="004447CE"/>
    <w:rsid w:val="00446921"/>
    <w:rsid w:val="004471E1"/>
    <w:rsid w:val="00455314"/>
    <w:rsid w:val="00455A44"/>
    <w:rsid w:val="00457133"/>
    <w:rsid w:val="0045739E"/>
    <w:rsid w:val="00457847"/>
    <w:rsid w:val="00457DC8"/>
    <w:rsid w:val="00464F41"/>
    <w:rsid w:val="00465A54"/>
    <w:rsid w:val="00474630"/>
    <w:rsid w:val="00475284"/>
    <w:rsid w:val="0047738B"/>
    <w:rsid w:val="00480A19"/>
    <w:rsid w:val="00482819"/>
    <w:rsid w:val="00483BDE"/>
    <w:rsid w:val="00485BE5"/>
    <w:rsid w:val="00487635"/>
    <w:rsid w:val="0049052B"/>
    <w:rsid w:val="0049071F"/>
    <w:rsid w:val="00491921"/>
    <w:rsid w:val="004920DF"/>
    <w:rsid w:val="00492C34"/>
    <w:rsid w:val="004947D9"/>
    <w:rsid w:val="0049629F"/>
    <w:rsid w:val="00497F29"/>
    <w:rsid w:val="004A0467"/>
    <w:rsid w:val="004A3E64"/>
    <w:rsid w:val="004A506E"/>
    <w:rsid w:val="004A5D8F"/>
    <w:rsid w:val="004B0347"/>
    <w:rsid w:val="004B11B0"/>
    <w:rsid w:val="004B1E4B"/>
    <w:rsid w:val="004B3393"/>
    <w:rsid w:val="004B5E71"/>
    <w:rsid w:val="004C072E"/>
    <w:rsid w:val="004C2EFD"/>
    <w:rsid w:val="004D23DC"/>
    <w:rsid w:val="004D6F76"/>
    <w:rsid w:val="004D752B"/>
    <w:rsid w:val="004E34DD"/>
    <w:rsid w:val="004E437F"/>
    <w:rsid w:val="004E4D4A"/>
    <w:rsid w:val="004F18DF"/>
    <w:rsid w:val="004F1A70"/>
    <w:rsid w:val="004F1E49"/>
    <w:rsid w:val="004F56B6"/>
    <w:rsid w:val="004F6D18"/>
    <w:rsid w:val="004F7A9F"/>
    <w:rsid w:val="004F7E00"/>
    <w:rsid w:val="005028D7"/>
    <w:rsid w:val="00502C41"/>
    <w:rsid w:val="00504A6F"/>
    <w:rsid w:val="005057EC"/>
    <w:rsid w:val="00510F6F"/>
    <w:rsid w:val="00513467"/>
    <w:rsid w:val="005207C1"/>
    <w:rsid w:val="00521697"/>
    <w:rsid w:val="00521E0E"/>
    <w:rsid w:val="005253D2"/>
    <w:rsid w:val="00526F47"/>
    <w:rsid w:val="00530DF5"/>
    <w:rsid w:val="00533FC8"/>
    <w:rsid w:val="005472FB"/>
    <w:rsid w:val="0055028E"/>
    <w:rsid w:val="00553611"/>
    <w:rsid w:val="00555483"/>
    <w:rsid w:val="00555C75"/>
    <w:rsid w:val="00555EA4"/>
    <w:rsid w:val="00555FAF"/>
    <w:rsid w:val="005640E9"/>
    <w:rsid w:val="00566CA4"/>
    <w:rsid w:val="00567AE9"/>
    <w:rsid w:val="0057106F"/>
    <w:rsid w:val="00575CB5"/>
    <w:rsid w:val="0057611A"/>
    <w:rsid w:val="0057686C"/>
    <w:rsid w:val="005779D6"/>
    <w:rsid w:val="0058385F"/>
    <w:rsid w:val="00586B6B"/>
    <w:rsid w:val="00590D84"/>
    <w:rsid w:val="00591049"/>
    <w:rsid w:val="00591E00"/>
    <w:rsid w:val="00596E9D"/>
    <w:rsid w:val="005A0217"/>
    <w:rsid w:val="005A0910"/>
    <w:rsid w:val="005A5566"/>
    <w:rsid w:val="005A69F7"/>
    <w:rsid w:val="005A6FBA"/>
    <w:rsid w:val="005B202C"/>
    <w:rsid w:val="005B5E53"/>
    <w:rsid w:val="005B6BA7"/>
    <w:rsid w:val="005C19EF"/>
    <w:rsid w:val="005C2982"/>
    <w:rsid w:val="005C3410"/>
    <w:rsid w:val="005C55A1"/>
    <w:rsid w:val="005C5D8D"/>
    <w:rsid w:val="005C6635"/>
    <w:rsid w:val="005C6750"/>
    <w:rsid w:val="005C6A6D"/>
    <w:rsid w:val="005C7EF1"/>
    <w:rsid w:val="005D28CE"/>
    <w:rsid w:val="005D3BCA"/>
    <w:rsid w:val="005D7324"/>
    <w:rsid w:val="005E3A7D"/>
    <w:rsid w:val="005E68DF"/>
    <w:rsid w:val="005E7BA0"/>
    <w:rsid w:val="005F06DD"/>
    <w:rsid w:val="005F1574"/>
    <w:rsid w:val="005F2056"/>
    <w:rsid w:val="005F477F"/>
    <w:rsid w:val="006012B6"/>
    <w:rsid w:val="0060285A"/>
    <w:rsid w:val="00603778"/>
    <w:rsid w:val="00607E60"/>
    <w:rsid w:val="00612E2E"/>
    <w:rsid w:val="006162C7"/>
    <w:rsid w:val="00617813"/>
    <w:rsid w:val="006200EE"/>
    <w:rsid w:val="0062090A"/>
    <w:rsid w:val="00621D51"/>
    <w:rsid w:val="00621EB1"/>
    <w:rsid w:val="00627668"/>
    <w:rsid w:val="00631A20"/>
    <w:rsid w:val="006337C2"/>
    <w:rsid w:val="00633929"/>
    <w:rsid w:val="00634EC3"/>
    <w:rsid w:val="00635B0F"/>
    <w:rsid w:val="00636C3F"/>
    <w:rsid w:val="00640B9E"/>
    <w:rsid w:val="00640F28"/>
    <w:rsid w:val="006422BF"/>
    <w:rsid w:val="0065121A"/>
    <w:rsid w:val="00654323"/>
    <w:rsid w:val="00661186"/>
    <w:rsid w:val="006625A2"/>
    <w:rsid w:val="006648C5"/>
    <w:rsid w:val="006714F0"/>
    <w:rsid w:val="006746EB"/>
    <w:rsid w:val="00674FF0"/>
    <w:rsid w:val="00675D63"/>
    <w:rsid w:val="0068102F"/>
    <w:rsid w:val="00684917"/>
    <w:rsid w:val="006862AB"/>
    <w:rsid w:val="00687673"/>
    <w:rsid w:val="0069052F"/>
    <w:rsid w:val="0069160E"/>
    <w:rsid w:val="0069267B"/>
    <w:rsid w:val="00692930"/>
    <w:rsid w:val="00692B02"/>
    <w:rsid w:val="00695226"/>
    <w:rsid w:val="00697A65"/>
    <w:rsid w:val="00697EF3"/>
    <w:rsid w:val="006A320D"/>
    <w:rsid w:val="006A7E8C"/>
    <w:rsid w:val="006B23F3"/>
    <w:rsid w:val="006B36A0"/>
    <w:rsid w:val="006C0187"/>
    <w:rsid w:val="006C13C0"/>
    <w:rsid w:val="006C6E3D"/>
    <w:rsid w:val="006E2ECE"/>
    <w:rsid w:val="006E2F05"/>
    <w:rsid w:val="006E3242"/>
    <w:rsid w:val="006E3C41"/>
    <w:rsid w:val="006E50E0"/>
    <w:rsid w:val="006E6526"/>
    <w:rsid w:val="006E6EAC"/>
    <w:rsid w:val="006E7B35"/>
    <w:rsid w:val="006E7D29"/>
    <w:rsid w:val="006F14A8"/>
    <w:rsid w:val="007037DB"/>
    <w:rsid w:val="00704E8F"/>
    <w:rsid w:val="00712264"/>
    <w:rsid w:val="00714345"/>
    <w:rsid w:val="00715085"/>
    <w:rsid w:val="00724003"/>
    <w:rsid w:val="00730548"/>
    <w:rsid w:val="007328C7"/>
    <w:rsid w:val="00732CFD"/>
    <w:rsid w:val="00735DBD"/>
    <w:rsid w:val="00736B9F"/>
    <w:rsid w:val="00737FC3"/>
    <w:rsid w:val="0074010F"/>
    <w:rsid w:val="00743233"/>
    <w:rsid w:val="0074560F"/>
    <w:rsid w:val="00745F32"/>
    <w:rsid w:val="0074617E"/>
    <w:rsid w:val="00752E86"/>
    <w:rsid w:val="00753205"/>
    <w:rsid w:val="007546DC"/>
    <w:rsid w:val="00761557"/>
    <w:rsid w:val="00761877"/>
    <w:rsid w:val="0076654F"/>
    <w:rsid w:val="00767C79"/>
    <w:rsid w:val="00770DCB"/>
    <w:rsid w:val="00771891"/>
    <w:rsid w:val="00771A20"/>
    <w:rsid w:val="0077203F"/>
    <w:rsid w:val="007723B8"/>
    <w:rsid w:val="007724B4"/>
    <w:rsid w:val="00773E1F"/>
    <w:rsid w:val="007819FA"/>
    <w:rsid w:val="00783C32"/>
    <w:rsid w:val="00784341"/>
    <w:rsid w:val="007850AF"/>
    <w:rsid w:val="00785B91"/>
    <w:rsid w:val="00786405"/>
    <w:rsid w:val="00787308"/>
    <w:rsid w:val="00787B15"/>
    <w:rsid w:val="0079069F"/>
    <w:rsid w:val="00794871"/>
    <w:rsid w:val="00794F3A"/>
    <w:rsid w:val="0079544E"/>
    <w:rsid w:val="007A01B5"/>
    <w:rsid w:val="007A0301"/>
    <w:rsid w:val="007A0B60"/>
    <w:rsid w:val="007A27ED"/>
    <w:rsid w:val="007A3E35"/>
    <w:rsid w:val="007A4095"/>
    <w:rsid w:val="007A547B"/>
    <w:rsid w:val="007A557A"/>
    <w:rsid w:val="007B4701"/>
    <w:rsid w:val="007B5733"/>
    <w:rsid w:val="007B5D58"/>
    <w:rsid w:val="007B5EDF"/>
    <w:rsid w:val="007B7393"/>
    <w:rsid w:val="007C0DC8"/>
    <w:rsid w:val="007C4022"/>
    <w:rsid w:val="007C487A"/>
    <w:rsid w:val="007D09F9"/>
    <w:rsid w:val="007D2B0D"/>
    <w:rsid w:val="007D4C80"/>
    <w:rsid w:val="007E38AB"/>
    <w:rsid w:val="007E45C8"/>
    <w:rsid w:val="007E4783"/>
    <w:rsid w:val="007E5A63"/>
    <w:rsid w:val="007F2982"/>
    <w:rsid w:val="007F3520"/>
    <w:rsid w:val="007F6979"/>
    <w:rsid w:val="007F6E35"/>
    <w:rsid w:val="007F769C"/>
    <w:rsid w:val="0080248B"/>
    <w:rsid w:val="0080421E"/>
    <w:rsid w:val="008058F9"/>
    <w:rsid w:val="00806BA2"/>
    <w:rsid w:val="008108FC"/>
    <w:rsid w:val="00811041"/>
    <w:rsid w:val="00811C87"/>
    <w:rsid w:val="00813179"/>
    <w:rsid w:val="008166F7"/>
    <w:rsid w:val="0082086D"/>
    <w:rsid w:val="00822F20"/>
    <w:rsid w:val="008252FD"/>
    <w:rsid w:val="00826586"/>
    <w:rsid w:val="0083050B"/>
    <w:rsid w:val="0083722B"/>
    <w:rsid w:val="00844845"/>
    <w:rsid w:val="0085086B"/>
    <w:rsid w:val="008542C0"/>
    <w:rsid w:val="00854D3E"/>
    <w:rsid w:val="00855B59"/>
    <w:rsid w:val="008565B7"/>
    <w:rsid w:val="0085666C"/>
    <w:rsid w:val="00857CE3"/>
    <w:rsid w:val="00857CF9"/>
    <w:rsid w:val="00860604"/>
    <w:rsid w:val="00861F84"/>
    <w:rsid w:val="008622B9"/>
    <w:rsid w:val="00865514"/>
    <w:rsid w:val="00865D86"/>
    <w:rsid w:val="00867EE6"/>
    <w:rsid w:val="00870A79"/>
    <w:rsid w:val="00872768"/>
    <w:rsid w:val="008734AB"/>
    <w:rsid w:val="00877162"/>
    <w:rsid w:val="00881B0E"/>
    <w:rsid w:val="008841E0"/>
    <w:rsid w:val="00886A0E"/>
    <w:rsid w:val="00892D34"/>
    <w:rsid w:val="008974B5"/>
    <w:rsid w:val="00897D67"/>
    <w:rsid w:val="008A0B6D"/>
    <w:rsid w:val="008A174F"/>
    <w:rsid w:val="008A1ACA"/>
    <w:rsid w:val="008A3023"/>
    <w:rsid w:val="008A6263"/>
    <w:rsid w:val="008A6CD7"/>
    <w:rsid w:val="008B2AEE"/>
    <w:rsid w:val="008B4843"/>
    <w:rsid w:val="008B53AE"/>
    <w:rsid w:val="008B5535"/>
    <w:rsid w:val="008B7BAC"/>
    <w:rsid w:val="008C437E"/>
    <w:rsid w:val="008C44D2"/>
    <w:rsid w:val="008C563E"/>
    <w:rsid w:val="008C7545"/>
    <w:rsid w:val="008D01B4"/>
    <w:rsid w:val="008D0E71"/>
    <w:rsid w:val="008D422E"/>
    <w:rsid w:val="008E3486"/>
    <w:rsid w:val="008E377D"/>
    <w:rsid w:val="008E4FAC"/>
    <w:rsid w:val="008E6373"/>
    <w:rsid w:val="008F1425"/>
    <w:rsid w:val="008F270B"/>
    <w:rsid w:val="008F3483"/>
    <w:rsid w:val="008F5B60"/>
    <w:rsid w:val="0090024F"/>
    <w:rsid w:val="00902AA2"/>
    <w:rsid w:val="009036C3"/>
    <w:rsid w:val="00903D4B"/>
    <w:rsid w:val="00911AD5"/>
    <w:rsid w:val="00912694"/>
    <w:rsid w:val="0091554A"/>
    <w:rsid w:val="0091589A"/>
    <w:rsid w:val="00915E38"/>
    <w:rsid w:val="00916F3C"/>
    <w:rsid w:val="00923907"/>
    <w:rsid w:val="00924F9C"/>
    <w:rsid w:val="00931D5A"/>
    <w:rsid w:val="00933A74"/>
    <w:rsid w:val="009350D8"/>
    <w:rsid w:val="00935C19"/>
    <w:rsid w:val="0093641F"/>
    <w:rsid w:val="00937F0A"/>
    <w:rsid w:val="009400A0"/>
    <w:rsid w:val="00940DD4"/>
    <w:rsid w:val="009476A2"/>
    <w:rsid w:val="00951DBB"/>
    <w:rsid w:val="00952237"/>
    <w:rsid w:val="009539FB"/>
    <w:rsid w:val="00956BD1"/>
    <w:rsid w:val="009578C2"/>
    <w:rsid w:val="00960C3F"/>
    <w:rsid w:val="00960FE5"/>
    <w:rsid w:val="00962BAF"/>
    <w:rsid w:val="00966ADD"/>
    <w:rsid w:val="00966C82"/>
    <w:rsid w:val="00967325"/>
    <w:rsid w:val="00971FCE"/>
    <w:rsid w:val="009735F3"/>
    <w:rsid w:val="009742A0"/>
    <w:rsid w:val="009749BA"/>
    <w:rsid w:val="00974FE4"/>
    <w:rsid w:val="009755E2"/>
    <w:rsid w:val="00980354"/>
    <w:rsid w:val="00980738"/>
    <w:rsid w:val="009843B3"/>
    <w:rsid w:val="00984F9E"/>
    <w:rsid w:val="009870FB"/>
    <w:rsid w:val="009878A2"/>
    <w:rsid w:val="00987D9D"/>
    <w:rsid w:val="00990843"/>
    <w:rsid w:val="00993846"/>
    <w:rsid w:val="00993EA8"/>
    <w:rsid w:val="009960F4"/>
    <w:rsid w:val="009A00C2"/>
    <w:rsid w:val="009A0AB2"/>
    <w:rsid w:val="009A118D"/>
    <w:rsid w:val="009A200D"/>
    <w:rsid w:val="009A2CB9"/>
    <w:rsid w:val="009A3471"/>
    <w:rsid w:val="009A64A3"/>
    <w:rsid w:val="009B19E8"/>
    <w:rsid w:val="009B2E69"/>
    <w:rsid w:val="009B3874"/>
    <w:rsid w:val="009B44D2"/>
    <w:rsid w:val="009B47D0"/>
    <w:rsid w:val="009B51C4"/>
    <w:rsid w:val="009B61CB"/>
    <w:rsid w:val="009B7137"/>
    <w:rsid w:val="009B7B16"/>
    <w:rsid w:val="009C0521"/>
    <w:rsid w:val="009C4966"/>
    <w:rsid w:val="009C610E"/>
    <w:rsid w:val="009C714F"/>
    <w:rsid w:val="009C7D26"/>
    <w:rsid w:val="009D053E"/>
    <w:rsid w:val="009D1938"/>
    <w:rsid w:val="009D696D"/>
    <w:rsid w:val="009E2A62"/>
    <w:rsid w:val="009E5C8A"/>
    <w:rsid w:val="009F3226"/>
    <w:rsid w:val="009F49AF"/>
    <w:rsid w:val="009F6972"/>
    <w:rsid w:val="00A00E2B"/>
    <w:rsid w:val="00A01033"/>
    <w:rsid w:val="00A03157"/>
    <w:rsid w:val="00A06143"/>
    <w:rsid w:val="00A07726"/>
    <w:rsid w:val="00A108BB"/>
    <w:rsid w:val="00A1152B"/>
    <w:rsid w:val="00A1242B"/>
    <w:rsid w:val="00A16319"/>
    <w:rsid w:val="00A17075"/>
    <w:rsid w:val="00A21954"/>
    <w:rsid w:val="00A21E8C"/>
    <w:rsid w:val="00A2229B"/>
    <w:rsid w:val="00A22B91"/>
    <w:rsid w:val="00A367D5"/>
    <w:rsid w:val="00A371F7"/>
    <w:rsid w:val="00A43BB0"/>
    <w:rsid w:val="00A4422A"/>
    <w:rsid w:val="00A46A1C"/>
    <w:rsid w:val="00A47747"/>
    <w:rsid w:val="00A5520F"/>
    <w:rsid w:val="00A6004D"/>
    <w:rsid w:val="00A604CB"/>
    <w:rsid w:val="00A61000"/>
    <w:rsid w:val="00A64D9E"/>
    <w:rsid w:val="00A67101"/>
    <w:rsid w:val="00A674F0"/>
    <w:rsid w:val="00A67D3C"/>
    <w:rsid w:val="00A7178A"/>
    <w:rsid w:val="00A7335C"/>
    <w:rsid w:val="00A73CD0"/>
    <w:rsid w:val="00A740DE"/>
    <w:rsid w:val="00A749EA"/>
    <w:rsid w:val="00A74C62"/>
    <w:rsid w:val="00A75B97"/>
    <w:rsid w:val="00A8002B"/>
    <w:rsid w:val="00A801F1"/>
    <w:rsid w:val="00A80235"/>
    <w:rsid w:val="00A80BC8"/>
    <w:rsid w:val="00A8167A"/>
    <w:rsid w:val="00A81B19"/>
    <w:rsid w:val="00A81EE7"/>
    <w:rsid w:val="00A83F21"/>
    <w:rsid w:val="00A85C6A"/>
    <w:rsid w:val="00A910E1"/>
    <w:rsid w:val="00A968D9"/>
    <w:rsid w:val="00A96C03"/>
    <w:rsid w:val="00AB0261"/>
    <w:rsid w:val="00AB092F"/>
    <w:rsid w:val="00AB1C8A"/>
    <w:rsid w:val="00AB1D34"/>
    <w:rsid w:val="00AC0156"/>
    <w:rsid w:val="00AC4D34"/>
    <w:rsid w:val="00AD0CA9"/>
    <w:rsid w:val="00AD1314"/>
    <w:rsid w:val="00AD2905"/>
    <w:rsid w:val="00AD41C1"/>
    <w:rsid w:val="00AD4E6C"/>
    <w:rsid w:val="00AD51CD"/>
    <w:rsid w:val="00AE3E8A"/>
    <w:rsid w:val="00AE57CD"/>
    <w:rsid w:val="00AF21DB"/>
    <w:rsid w:val="00AF6B6E"/>
    <w:rsid w:val="00B027CD"/>
    <w:rsid w:val="00B03D05"/>
    <w:rsid w:val="00B05296"/>
    <w:rsid w:val="00B06196"/>
    <w:rsid w:val="00B07518"/>
    <w:rsid w:val="00B17242"/>
    <w:rsid w:val="00B22253"/>
    <w:rsid w:val="00B23FD9"/>
    <w:rsid w:val="00B26A46"/>
    <w:rsid w:val="00B27546"/>
    <w:rsid w:val="00B30FD5"/>
    <w:rsid w:val="00B35050"/>
    <w:rsid w:val="00B35413"/>
    <w:rsid w:val="00B3556A"/>
    <w:rsid w:val="00B36CA0"/>
    <w:rsid w:val="00B36DD8"/>
    <w:rsid w:val="00B40BFF"/>
    <w:rsid w:val="00B42F0A"/>
    <w:rsid w:val="00B45716"/>
    <w:rsid w:val="00B53A3D"/>
    <w:rsid w:val="00B568C3"/>
    <w:rsid w:val="00B62091"/>
    <w:rsid w:val="00B62450"/>
    <w:rsid w:val="00B638A8"/>
    <w:rsid w:val="00B647EF"/>
    <w:rsid w:val="00B65CD1"/>
    <w:rsid w:val="00B7088B"/>
    <w:rsid w:val="00B75B5D"/>
    <w:rsid w:val="00B75C53"/>
    <w:rsid w:val="00B76E17"/>
    <w:rsid w:val="00B805C2"/>
    <w:rsid w:val="00B80893"/>
    <w:rsid w:val="00B83272"/>
    <w:rsid w:val="00B8373B"/>
    <w:rsid w:val="00B865DB"/>
    <w:rsid w:val="00B86B97"/>
    <w:rsid w:val="00B9068E"/>
    <w:rsid w:val="00B91056"/>
    <w:rsid w:val="00B92627"/>
    <w:rsid w:val="00B9376D"/>
    <w:rsid w:val="00B93F0F"/>
    <w:rsid w:val="00B968DB"/>
    <w:rsid w:val="00B979DF"/>
    <w:rsid w:val="00BA355D"/>
    <w:rsid w:val="00BA4C9A"/>
    <w:rsid w:val="00BA6385"/>
    <w:rsid w:val="00BB363D"/>
    <w:rsid w:val="00BB4552"/>
    <w:rsid w:val="00BB4F9C"/>
    <w:rsid w:val="00BC05A5"/>
    <w:rsid w:val="00BC1055"/>
    <w:rsid w:val="00BD06A2"/>
    <w:rsid w:val="00BD0AF1"/>
    <w:rsid w:val="00BD63E7"/>
    <w:rsid w:val="00BD750A"/>
    <w:rsid w:val="00BD76ED"/>
    <w:rsid w:val="00BE06DE"/>
    <w:rsid w:val="00BE2690"/>
    <w:rsid w:val="00BE2A38"/>
    <w:rsid w:val="00BE4BE5"/>
    <w:rsid w:val="00BE512C"/>
    <w:rsid w:val="00BE7B30"/>
    <w:rsid w:val="00BF12D5"/>
    <w:rsid w:val="00BF1CE4"/>
    <w:rsid w:val="00BF3AB3"/>
    <w:rsid w:val="00BF6FF0"/>
    <w:rsid w:val="00C06D55"/>
    <w:rsid w:val="00C07649"/>
    <w:rsid w:val="00C11BBB"/>
    <w:rsid w:val="00C136F4"/>
    <w:rsid w:val="00C15E47"/>
    <w:rsid w:val="00C25C0C"/>
    <w:rsid w:val="00C2645B"/>
    <w:rsid w:val="00C27F0C"/>
    <w:rsid w:val="00C30516"/>
    <w:rsid w:val="00C326A7"/>
    <w:rsid w:val="00C34327"/>
    <w:rsid w:val="00C35EE1"/>
    <w:rsid w:val="00C36BDB"/>
    <w:rsid w:val="00C37B47"/>
    <w:rsid w:val="00C42026"/>
    <w:rsid w:val="00C43346"/>
    <w:rsid w:val="00C46952"/>
    <w:rsid w:val="00C50E53"/>
    <w:rsid w:val="00C52672"/>
    <w:rsid w:val="00C53015"/>
    <w:rsid w:val="00C55D3A"/>
    <w:rsid w:val="00C5657A"/>
    <w:rsid w:val="00C57366"/>
    <w:rsid w:val="00C57A40"/>
    <w:rsid w:val="00C61677"/>
    <w:rsid w:val="00C623C0"/>
    <w:rsid w:val="00C7059C"/>
    <w:rsid w:val="00C7790F"/>
    <w:rsid w:val="00C77C58"/>
    <w:rsid w:val="00C80146"/>
    <w:rsid w:val="00C80BB9"/>
    <w:rsid w:val="00C81AC5"/>
    <w:rsid w:val="00C81D6A"/>
    <w:rsid w:val="00C82B10"/>
    <w:rsid w:val="00C84470"/>
    <w:rsid w:val="00C85E2F"/>
    <w:rsid w:val="00C8635B"/>
    <w:rsid w:val="00C90E5C"/>
    <w:rsid w:val="00C921FA"/>
    <w:rsid w:val="00C925F5"/>
    <w:rsid w:val="00C95D53"/>
    <w:rsid w:val="00CA0E2F"/>
    <w:rsid w:val="00CA1512"/>
    <w:rsid w:val="00CA6E08"/>
    <w:rsid w:val="00CA7968"/>
    <w:rsid w:val="00CA7B5A"/>
    <w:rsid w:val="00CB095E"/>
    <w:rsid w:val="00CB3555"/>
    <w:rsid w:val="00CB472E"/>
    <w:rsid w:val="00CB47B8"/>
    <w:rsid w:val="00CB63CD"/>
    <w:rsid w:val="00CC0DB4"/>
    <w:rsid w:val="00CC2D29"/>
    <w:rsid w:val="00CC53C9"/>
    <w:rsid w:val="00CC78D3"/>
    <w:rsid w:val="00CC7E17"/>
    <w:rsid w:val="00CD3523"/>
    <w:rsid w:val="00CD5520"/>
    <w:rsid w:val="00CD5E6F"/>
    <w:rsid w:val="00CD7C94"/>
    <w:rsid w:val="00CD7DD4"/>
    <w:rsid w:val="00CE02BF"/>
    <w:rsid w:val="00CE1442"/>
    <w:rsid w:val="00CE3CC6"/>
    <w:rsid w:val="00CE43D6"/>
    <w:rsid w:val="00CE7A9A"/>
    <w:rsid w:val="00CE7B8C"/>
    <w:rsid w:val="00CF1738"/>
    <w:rsid w:val="00CF210F"/>
    <w:rsid w:val="00CF5C13"/>
    <w:rsid w:val="00CF7E64"/>
    <w:rsid w:val="00D00021"/>
    <w:rsid w:val="00D002F0"/>
    <w:rsid w:val="00D00CA4"/>
    <w:rsid w:val="00D00F8C"/>
    <w:rsid w:val="00D013F6"/>
    <w:rsid w:val="00D02059"/>
    <w:rsid w:val="00D11A49"/>
    <w:rsid w:val="00D12A57"/>
    <w:rsid w:val="00D21777"/>
    <w:rsid w:val="00D25CA4"/>
    <w:rsid w:val="00D273D0"/>
    <w:rsid w:val="00D27D4A"/>
    <w:rsid w:val="00D30BEC"/>
    <w:rsid w:val="00D31247"/>
    <w:rsid w:val="00D32D2B"/>
    <w:rsid w:val="00D334AD"/>
    <w:rsid w:val="00D34C20"/>
    <w:rsid w:val="00D353AA"/>
    <w:rsid w:val="00D40BD8"/>
    <w:rsid w:val="00D41795"/>
    <w:rsid w:val="00D42AA3"/>
    <w:rsid w:val="00D523C4"/>
    <w:rsid w:val="00D5243D"/>
    <w:rsid w:val="00D539F1"/>
    <w:rsid w:val="00D54064"/>
    <w:rsid w:val="00D57247"/>
    <w:rsid w:val="00D629D9"/>
    <w:rsid w:val="00D661D3"/>
    <w:rsid w:val="00D701B5"/>
    <w:rsid w:val="00D70263"/>
    <w:rsid w:val="00D7132D"/>
    <w:rsid w:val="00D72BB5"/>
    <w:rsid w:val="00D74361"/>
    <w:rsid w:val="00D74437"/>
    <w:rsid w:val="00D8091D"/>
    <w:rsid w:val="00D80C85"/>
    <w:rsid w:val="00D81382"/>
    <w:rsid w:val="00D818E8"/>
    <w:rsid w:val="00D92F99"/>
    <w:rsid w:val="00D97C26"/>
    <w:rsid w:val="00DA1A1F"/>
    <w:rsid w:val="00DA2F17"/>
    <w:rsid w:val="00DA5457"/>
    <w:rsid w:val="00DA54CE"/>
    <w:rsid w:val="00DA56F4"/>
    <w:rsid w:val="00DA582F"/>
    <w:rsid w:val="00DA6820"/>
    <w:rsid w:val="00DA77FF"/>
    <w:rsid w:val="00DA780B"/>
    <w:rsid w:val="00DB2F8A"/>
    <w:rsid w:val="00DB6143"/>
    <w:rsid w:val="00DB65B2"/>
    <w:rsid w:val="00DB6818"/>
    <w:rsid w:val="00DC06FC"/>
    <w:rsid w:val="00DC0F12"/>
    <w:rsid w:val="00DC1E21"/>
    <w:rsid w:val="00DC2D6B"/>
    <w:rsid w:val="00DC484B"/>
    <w:rsid w:val="00DC5478"/>
    <w:rsid w:val="00DC5C47"/>
    <w:rsid w:val="00DD08DF"/>
    <w:rsid w:val="00DD2450"/>
    <w:rsid w:val="00DD3C72"/>
    <w:rsid w:val="00DD62E5"/>
    <w:rsid w:val="00DD7A28"/>
    <w:rsid w:val="00DD7F7D"/>
    <w:rsid w:val="00DD7FFE"/>
    <w:rsid w:val="00DE0D7C"/>
    <w:rsid w:val="00DE33E5"/>
    <w:rsid w:val="00DE39ED"/>
    <w:rsid w:val="00DE5B8C"/>
    <w:rsid w:val="00DE63E5"/>
    <w:rsid w:val="00DF46CF"/>
    <w:rsid w:val="00DF5CA0"/>
    <w:rsid w:val="00DF7189"/>
    <w:rsid w:val="00E03E45"/>
    <w:rsid w:val="00E04FA6"/>
    <w:rsid w:val="00E05A23"/>
    <w:rsid w:val="00E10B96"/>
    <w:rsid w:val="00E11D9D"/>
    <w:rsid w:val="00E12FB6"/>
    <w:rsid w:val="00E16990"/>
    <w:rsid w:val="00E20D16"/>
    <w:rsid w:val="00E215A4"/>
    <w:rsid w:val="00E240AA"/>
    <w:rsid w:val="00E25C8A"/>
    <w:rsid w:val="00E25F2F"/>
    <w:rsid w:val="00E277B6"/>
    <w:rsid w:val="00E32B6E"/>
    <w:rsid w:val="00E36988"/>
    <w:rsid w:val="00E36C43"/>
    <w:rsid w:val="00E36D48"/>
    <w:rsid w:val="00E373FF"/>
    <w:rsid w:val="00E4109F"/>
    <w:rsid w:val="00E416C8"/>
    <w:rsid w:val="00E419E6"/>
    <w:rsid w:val="00E4659A"/>
    <w:rsid w:val="00E503F1"/>
    <w:rsid w:val="00E50A6E"/>
    <w:rsid w:val="00E62591"/>
    <w:rsid w:val="00E62BBE"/>
    <w:rsid w:val="00E63F44"/>
    <w:rsid w:val="00E6691E"/>
    <w:rsid w:val="00E7050F"/>
    <w:rsid w:val="00E77B0F"/>
    <w:rsid w:val="00E77E13"/>
    <w:rsid w:val="00E8068F"/>
    <w:rsid w:val="00E82AC9"/>
    <w:rsid w:val="00E83406"/>
    <w:rsid w:val="00E836B1"/>
    <w:rsid w:val="00E8423C"/>
    <w:rsid w:val="00E91955"/>
    <w:rsid w:val="00E93344"/>
    <w:rsid w:val="00E97CBE"/>
    <w:rsid w:val="00EA269D"/>
    <w:rsid w:val="00EA2F1E"/>
    <w:rsid w:val="00EA38EC"/>
    <w:rsid w:val="00EA5794"/>
    <w:rsid w:val="00EA5CF5"/>
    <w:rsid w:val="00EA69F0"/>
    <w:rsid w:val="00EB01E6"/>
    <w:rsid w:val="00EB1A44"/>
    <w:rsid w:val="00EB34A2"/>
    <w:rsid w:val="00EB7D77"/>
    <w:rsid w:val="00EC1E57"/>
    <w:rsid w:val="00EC2D9C"/>
    <w:rsid w:val="00EC4366"/>
    <w:rsid w:val="00EC4718"/>
    <w:rsid w:val="00EC4B2F"/>
    <w:rsid w:val="00EC665F"/>
    <w:rsid w:val="00ED2E10"/>
    <w:rsid w:val="00ED338C"/>
    <w:rsid w:val="00ED746E"/>
    <w:rsid w:val="00EE1D6F"/>
    <w:rsid w:val="00EE4B98"/>
    <w:rsid w:val="00EE55FD"/>
    <w:rsid w:val="00EE5780"/>
    <w:rsid w:val="00EF24FF"/>
    <w:rsid w:val="00F03895"/>
    <w:rsid w:val="00F048C9"/>
    <w:rsid w:val="00F07789"/>
    <w:rsid w:val="00F103D7"/>
    <w:rsid w:val="00F135E7"/>
    <w:rsid w:val="00F14EBE"/>
    <w:rsid w:val="00F16454"/>
    <w:rsid w:val="00F16A5B"/>
    <w:rsid w:val="00F22663"/>
    <w:rsid w:val="00F2277C"/>
    <w:rsid w:val="00F22EA3"/>
    <w:rsid w:val="00F25679"/>
    <w:rsid w:val="00F278A7"/>
    <w:rsid w:val="00F30C4B"/>
    <w:rsid w:val="00F3444A"/>
    <w:rsid w:val="00F35811"/>
    <w:rsid w:val="00F35ECA"/>
    <w:rsid w:val="00F36DE5"/>
    <w:rsid w:val="00F37CA8"/>
    <w:rsid w:val="00F4114F"/>
    <w:rsid w:val="00F41B53"/>
    <w:rsid w:val="00F47AE0"/>
    <w:rsid w:val="00F47CE0"/>
    <w:rsid w:val="00F51C02"/>
    <w:rsid w:val="00F54F3C"/>
    <w:rsid w:val="00F56CDF"/>
    <w:rsid w:val="00F56D96"/>
    <w:rsid w:val="00F65DFF"/>
    <w:rsid w:val="00F65F3D"/>
    <w:rsid w:val="00F71CFD"/>
    <w:rsid w:val="00F725EA"/>
    <w:rsid w:val="00F729DF"/>
    <w:rsid w:val="00F73185"/>
    <w:rsid w:val="00F745AC"/>
    <w:rsid w:val="00F74B48"/>
    <w:rsid w:val="00F75CED"/>
    <w:rsid w:val="00F8799B"/>
    <w:rsid w:val="00F90E61"/>
    <w:rsid w:val="00F93A5F"/>
    <w:rsid w:val="00F975FC"/>
    <w:rsid w:val="00FA186B"/>
    <w:rsid w:val="00FA4178"/>
    <w:rsid w:val="00FA5414"/>
    <w:rsid w:val="00FB2C87"/>
    <w:rsid w:val="00FB30E4"/>
    <w:rsid w:val="00FB3D4D"/>
    <w:rsid w:val="00FB5966"/>
    <w:rsid w:val="00FB7ADD"/>
    <w:rsid w:val="00FC069B"/>
    <w:rsid w:val="00FC47C2"/>
    <w:rsid w:val="00FC714B"/>
    <w:rsid w:val="00FD3F38"/>
    <w:rsid w:val="00FD5531"/>
    <w:rsid w:val="00FD65C1"/>
    <w:rsid w:val="00FE136F"/>
    <w:rsid w:val="00FE2DAA"/>
    <w:rsid w:val="00FE4CC0"/>
    <w:rsid w:val="00FF2D75"/>
    <w:rsid w:val="00FF4B9A"/>
    <w:rsid w:val="00FF5645"/>
    <w:rsid w:val="00FF5C9D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83AED"/>
  <w14:defaultImageDpi w14:val="32767"/>
  <w15:chartTrackingRefBased/>
  <w15:docId w15:val="{E7F721D8-DF98-48B6-9511-D011B126C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44B"/>
  </w:style>
  <w:style w:type="paragraph" w:styleId="Titre1">
    <w:name w:val="heading 1"/>
    <w:next w:val="Corpsdetexte"/>
    <w:link w:val="Titre1Car"/>
    <w:uiPriority w:val="9"/>
    <w:qFormat/>
    <w:rsid w:val="008C563E"/>
    <w:pPr>
      <w:keepNext/>
      <w:keepLines/>
      <w:numPr>
        <w:numId w:val="27"/>
      </w:numPr>
      <w:spacing w:before="720" w:after="54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0054A6" w:themeColor="accent3"/>
      <w:sz w:val="56"/>
      <w:szCs w:val="56"/>
    </w:rPr>
  </w:style>
  <w:style w:type="paragraph" w:styleId="Titre2">
    <w:name w:val="heading 2"/>
    <w:basedOn w:val="Titre1"/>
    <w:next w:val="Corpsdetexte"/>
    <w:link w:val="Titre2Car"/>
    <w:uiPriority w:val="9"/>
    <w:qFormat/>
    <w:rsid w:val="008C563E"/>
    <w:pPr>
      <w:numPr>
        <w:ilvl w:val="1"/>
      </w:numPr>
      <w:spacing w:before="270" w:after="180"/>
      <w:ind w:left="720" w:hanging="720"/>
      <w:outlineLvl w:val="1"/>
    </w:pPr>
    <w:rPr>
      <w:sz w:val="30"/>
      <w:szCs w:val="30"/>
    </w:rPr>
  </w:style>
  <w:style w:type="paragraph" w:styleId="Titre3">
    <w:name w:val="heading 3"/>
    <w:basedOn w:val="Titre2"/>
    <w:next w:val="Corpsdetexte"/>
    <w:link w:val="Titre3Car"/>
    <w:uiPriority w:val="9"/>
    <w:qFormat/>
    <w:rsid w:val="008C563E"/>
    <w:pPr>
      <w:numPr>
        <w:ilvl w:val="2"/>
      </w:numPr>
      <w:spacing w:after="90"/>
      <w:ind w:left="720" w:hanging="720"/>
      <w:outlineLvl w:val="2"/>
    </w:pPr>
    <w:rPr>
      <w:sz w:val="23"/>
      <w:szCs w:val="23"/>
    </w:rPr>
  </w:style>
  <w:style w:type="paragraph" w:styleId="Titre4">
    <w:name w:val="heading 4"/>
    <w:basedOn w:val="Normal"/>
    <w:next w:val="Normal"/>
    <w:link w:val="Titre4Car"/>
    <w:uiPriority w:val="9"/>
    <w:qFormat/>
    <w:rsid w:val="008C563E"/>
    <w:pPr>
      <w:keepNext/>
      <w:keepLines/>
      <w:numPr>
        <w:ilvl w:val="3"/>
        <w:numId w:val="27"/>
      </w:numPr>
      <w:spacing w:before="270" w:after="90" w:line="260" w:lineRule="exact"/>
      <w:ind w:left="720" w:hanging="720"/>
      <w:outlineLvl w:val="3"/>
    </w:pPr>
    <w:rPr>
      <w:rFonts w:asciiTheme="majorHAnsi" w:eastAsiaTheme="majorEastAsia" w:hAnsiTheme="majorHAnsi" w:cstheme="majorBidi"/>
      <w:b/>
      <w:bCs/>
      <w:color w:val="0054A6" w:themeColor="accent3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F5C9D"/>
    <w:pPr>
      <w:keepNext/>
      <w:keepLines/>
      <w:numPr>
        <w:ilvl w:val="4"/>
        <w:numId w:val="27"/>
      </w:numPr>
      <w:spacing w:before="40" w:after="0" w:line="260" w:lineRule="exact"/>
      <w:outlineLvl w:val="4"/>
    </w:pPr>
    <w:rPr>
      <w:rFonts w:asciiTheme="majorHAnsi" w:eastAsiaTheme="majorEastAsia" w:hAnsiTheme="majorHAnsi" w:cstheme="majorBidi"/>
      <w:color w:val="4488CD" w:themeColor="accent1" w:themeShade="BF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F5C9D"/>
    <w:pPr>
      <w:keepNext/>
      <w:keepLines/>
      <w:numPr>
        <w:ilvl w:val="5"/>
        <w:numId w:val="27"/>
      </w:numPr>
      <w:spacing w:before="40" w:after="0" w:line="260" w:lineRule="exact"/>
      <w:outlineLvl w:val="5"/>
    </w:pPr>
    <w:rPr>
      <w:rFonts w:asciiTheme="majorHAnsi" w:eastAsiaTheme="majorEastAsia" w:hAnsiTheme="majorHAnsi" w:cstheme="majorBidi"/>
      <w:color w:val="265A90" w:themeColor="accent1" w:themeShade="7F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F5C9D"/>
    <w:pPr>
      <w:keepNext/>
      <w:keepLines/>
      <w:numPr>
        <w:ilvl w:val="6"/>
        <w:numId w:val="27"/>
      </w:numPr>
      <w:spacing w:before="40" w:after="0" w:line="260" w:lineRule="exact"/>
      <w:outlineLvl w:val="6"/>
    </w:pPr>
    <w:rPr>
      <w:rFonts w:asciiTheme="majorHAnsi" w:eastAsiaTheme="majorEastAsia" w:hAnsiTheme="majorHAnsi" w:cstheme="majorBidi"/>
      <w:i/>
      <w:iCs/>
      <w:color w:val="265A90" w:themeColor="accent1" w:themeShade="7F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F5C9D"/>
    <w:pPr>
      <w:keepNext/>
      <w:keepLines/>
      <w:numPr>
        <w:ilvl w:val="7"/>
        <w:numId w:val="27"/>
      </w:numPr>
      <w:spacing w:before="40" w:after="0" w:line="260" w:lineRule="exac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F5C9D"/>
    <w:pPr>
      <w:keepNext/>
      <w:keepLines/>
      <w:numPr>
        <w:ilvl w:val="8"/>
        <w:numId w:val="27"/>
      </w:numPr>
      <w:spacing w:before="40" w:after="0" w:line="260" w:lineRule="exac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pagetitre">
    <w:name w:val="Texte page titre"/>
    <w:qFormat/>
    <w:rsid w:val="00FF5C9D"/>
    <w:pPr>
      <w:tabs>
        <w:tab w:val="right" w:pos="8820"/>
      </w:tabs>
      <w:spacing w:after="0" w:line="260" w:lineRule="exact"/>
    </w:pPr>
    <w:rPr>
      <w:sz w:val="20"/>
    </w:rPr>
  </w:style>
  <w:style w:type="paragraph" w:styleId="Titre">
    <w:name w:val="Title"/>
    <w:basedOn w:val="Normal"/>
    <w:next w:val="Normal"/>
    <w:link w:val="TitreCar"/>
    <w:uiPriority w:val="10"/>
    <w:qFormat/>
    <w:rsid w:val="00FC714B"/>
    <w:pPr>
      <w:spacing w:before="900" w:after="400" w:line="240" w:lineRule="auto"/>
      <w:contextualSpacing/>
    </w:pPr>
    <w:rPr>
      <w:rFonts w:asciiTheme="majorHAnsi" w:eastAsiaTheme="majorEastAsia" w:hAnsiTheme="majorHAnsi" w:cstheme="majorBidi"/>
      <w:b/>
      <w:color w:val="0054A6" w:themeColor="accent3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C714B"/>
    <w:rPr>
      <w:rFonts w:asciiTheme="majorHAnsi" w:eastAsiaTheme="majorEastAsia" w:hAnsiTheme="majorHAnsi" w:cstheme="majorBidi"/>
      <w:b/>
      <w:color w:val="0054A6" w:themeColor="accent3"/>
      <w:spacing w:val="-10"/>
      <w:kern w:val="28"/>
      <w:sz w:val="72"/>
      <w:szCs w:val="56"/>
    </w:rPr>
  </w:style>
  <w:style w:type="paragraph" w:customStyle="1" w:styleId="Sous-titredecontenu">
    <w:name w:val="Sous-titre de contenu"/>
    <w:qFormat/>
    <w:rsid w:val="00FF5C9D"/>
    <w:pPr>
      <w:spacing w:before="300" w:after="60"/>
    </w:pPr>
    <w:rPr>
      <w:rFonts w:eastAsiaTheme="minorEastAsia" w:cstheme="minorHAnsi"/>
      <w:b/>
      <w:bCs/>
      <w:color w:val="004C99"/>
      <w:sz w:val="23"/>
      <w:szCs w:val="23"/>
      <w:lang w:eastAsia="fr-CA"/>
    </w:rPr>
  </w:style>
  <w:style w:type="paragraph" w:customStyle="1" w:styleId="Titre3sansnumrotation">
    <w:name w:val="Titre 3 sans numérotation"/>
    <w:basedOn w:val="Titre2sansnumrotation"/>
    <w:next w:val="Corpsdetexte"/>
    <w:qFormat/>
    <w:rsid w:val="00FF5C9D"/>
    <w:pPr>
      <w:spacing w:after="90"/>
    </w:pPr>
    <w:rPr>
      <w:sz w:val="23"/>
      <w:szCs w:val="23"/>
    </w:rPr>
  </w:style>
  <w:style w:type="paragraph" w:styleId="Sansinterligne">
    <w:name w:val="No Spacing"/>
    <w:uiPriority w:val="1"/>
    <w:qFormat/>
    <w:rsid w:val="00FF5C9D"/>
    <w:pPr>
      <w:spacing w:after="0" w:line="240" w:lineRule="auto"/>
    </w:pPr>
    <w:rPr>
      <w:sz w:val="20"/>
    </w:rPr>
  </w:style>
  <w:style w:type="character" w:styleId="Textedelespacerserv">
    <w:name w:val="Placeholder Text"/>
    <w:basedOn w:val="Policepardfaut"/>
    <w:uiPriority w:val="99"/>
    <w:semiHidden/>
    <w:rsid w:val="00FF5C9D"/>
    <w:rPr>
      <w:color w:val="808080"/>
    </w:rPr>
  </w:style>
  <w:style w:type="table" w:styleId="Grilledutableau">
    <w:name w:val="Table Grid"/>
    <w:basedOn w:val="TableauNormal"/>
    <w:uiPriority w:val="39"/>
    <w:rsid w:val="00FF5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8C563E"/>
    <w:rPr>
      <w:rFonts w:asciiTheme="majorHAnsi" w:eastAsiaTheme="majorEastAsia" w:hAnsiTheme="majorHAnsi" w:cstheme="majorBidi"/>
      <w:b/>
      <w:bCs/>
      <w:color w:val="0054A6" w:themeColor="accent3"/>
      <w:sz w:val="56"/>
      <w:szCs w:val="56"/>
    </w:rPr>
  </w:style>
  <w:style w:type="paragraph" w:customStyle="1" w:styleId="Titre1sansnumrotation">
    <w:name w:val="Titre 1 sans numérotation"/>
    <w:basedOn w:val="Titre1"/>
    <w:next w:val="Corpsdetexte"/>
    <w:qFormat/>
    <w:rsid w:val="00FF5C9D"/>
    <w:pPr>
      <w:numPr>
        <w:numId w:val="0"/>
      </w:numPr>
    </w:pPr>
    <w:rPr>
      <w:bCs w:val="0"/>
    </w:rPr>
  </w:style>
  <w:style w:type="paragraph" w:styleId="Corpsdetexte">
    <w:name w:val="Body Text"/>
    <w:basedOn w:val="Normal"/>
    <w:link w:val="CorpsdetexteCar"/>
    <w:uiPriority w:val="99"/>
    <w:rsid w:val="00FF5C9D"/>
    <w:pPr>
      <w:spacing w:before="180" w:after="180" w:line="264" w:lineRule="auto"/>
    </w:pPr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99"/>
    <w:rsid w:val="00FF5C9D"/>
    <w:rPr>
      <w:sz w:val="20"/>
      <w:szCs w:val="20"/>
    </w:rPr>
  </w:style>
  <w:style w:type="paragraph" w:styleId="Corpsdetexte2">
    <w:name w:val="Body Text 2"/>
    <w:basedOn w:val="Corpsdetexte"/>
    <w:link w:val="Corpsdetexte2Car"/>
    <w:uiPriority w:val="99"/>
    <w:semiHidden/>
    <w:unhideWhenUsed/>
    <w:rsid w:val="00FF5C9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F5C9D"/>
    <w:rPr>
      <w:sz w:val="20"/>
      <w:szCs w:val="20"/>
    </w:rPr>
  </w:style>
  <w:style w:type="paragraph" w:styleId="Corpsdetexte3">
    <w:name w:val="Body Text 3"/>
    <w:basedOn w:val="Corpsdetexte2"/>
    <w:link w:val="Corpsdetexte3Car"/>
    <w:uiPriority w:val="99"/>
    <w:semiHidden/>
    <w:unhideWhenUsed/>
    <w:rsid w:val="00FF5C9D"/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F5C9D"/>
    <w:rPr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8C563E"/>
    <w:rPr>
      <w:rFonts w:asciiTheme="majorHAnsi" w:eastAsiaTheme="majorEastAsia" w:hAnsiTheme="majorHAnsi" w:cstheme="majorBidi"/>
      <w:b/>
      <w:bCs/>
      <w:color w:val="0054A6" w:themeColor="accent3"/>
      <w:sz w:val="30"/>
      <w:szCs w:val="30"/>
    </w:rPr>
  </w:style>
  <w:style w:type="character" w:customStyle="1" w:styleId="Titre3Car">
    <w:name w:val="Titre 3 Car"/>
    <w:basedOn w:val="Policepardfaut"/>
    <w:link w:val="Titre3"/>
    <w:uiPriority w:val="9"/>
    <w:rsid w:val="008C563E"/>
    <w:rPr>
      <w:rFonts w:asciiTheme="majorHAnsi" w:eastAsiaTheme="majorEastAsia" w:hAnsiTheme="majorHAnsi" w:cstheme="majorBidi"/>
      <w:b/>
      <w:bCs/>
      <w:color w:val="0054A6" w:themeColor="accent3"/>
      <w:sz w:val="23"/>
      <w:szCs w:val="23"/>
    </w:rPr>
  </w:style>
  <w:style w:type="character" w:customStyle="1" w:styleId="Titre4Car">
    <w:name w:val="Titre 4 Car"/>
    <w:basedOn w:val="Policepardfaut"/>
    <w:link w:val="Titre4"/>
    <w:uiPriority w:val="9"/>
    <w:rsid w:val="008C563E"/>
    <w:rPr>
      <w:rFonts w:asciiTheme="majorHAnsi" w:eastAsiaTheme="majorEastAsia" w:hAnsiTheme="majorHAnsi" w:cstheme="majorBidi"/>
      <w:b/>
      <w:bCs/>
      <w:color w:val="0054A6" w:themeColor="accent3"/>
      <w:sz w:val="20"/>
      <w:szCs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FF5C9D"/>
    <w:rPr>
      <w:rFonts w:asciiTheme="majorHAnsi" w:eastAsiaTheme="majorEastAsia" w:hAnsiTheme="majorHAnsi" w:cstheme="majorBidi"/>
      <w:color w:val="4488CD" w:themeColor="accent1" w:themeShade="BF"/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FF5C9D"/>
    <w:rPr>
      <w:rFonts w:asciiTheme="majorHAnsi" w:eastAsiaTheme="majorEastAsia" w:hAnsiTheme="majorHAnsi" w:cstheme="majorBidi"/>
      <w:color w:val="265A90" w:themeColor="accent1" w:themeShade="7F"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FF5C9D"/>
    <w:rPr>
      <w:rFonts w:asciiTheme="majorHAnsi" w:eastAsiaTheme="majorEastAsia" w:hAnsiTheme="majorHAnsi" w:cstheme="majorBidi"/>
      <w:i/>
      <w:iCs/>
      <w:color w:val="265A90" w:themeColor="accent1" w:themeShade="7F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FF5C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FF5C9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itre2sansnumrotation">
    <w:name w:val="Titre 2 sans numérotation"/>
    <w:basedOn w:val="Titre2"/>
    <w:next w:val="Corpsdetexte"/>
    <w:qFormat/>
    <w:rsid w:val="00FF5C9D"/>
    <w:pPr>
      <w:numPr>
        <w:ilvl w:val="0"/>
        <w:numId w:val="0"/>
      </w:numPr>
    </w:pPr>
  </w:style>
  <w:style w:type="paragraph" w:customStyle="1" w:styleId="Titre4sansnumrotation">
    <w:name w:val="Titre 4 sans numérotation"/>
    <w:basedOn w:val="Titre3sansnumrotation"/>
    <w:next w:val="Corpsdetexte"/>
    <w:qFormat/>
    <w:rsid w:val="00FF5C9D"/>
    <w:rPr>
      <w:sz w:val="20"/>
      <w:szCs w:val="20"/>
    </w:rPr>
  </w:style>
  <w:style w:type="paragraph" w:styleId="Notedebasdepage">
    <w:name w:val="footnote text"/>
    <w:link w:val="NotedebasdepageCar"/>
    <w:uiPriority w:val="99"/>
    <w:semiHidden/>
    <w:rsid w:val="00FF5C9D"/>
    <w:pPr>
      <w:spacing w:after="0" w:line="240" w:lineRule="auto"/>
      <w:ind w:left="187" w:hanging="187"/>
    </w:pPr>
    <w:rPr>
      <w:sz w:val="14"/>
      <w:szCs w:val="14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F5C9D"/>
    <w:rPr>
      <w:sz w:val="14"/>
      <w:szCs w:val="14"/>
    </w:rPr>
  </w:style>
  <w:style w:type="character" w:styleId="Appelnotedebasdep">
    <w:name w:val="footnote reference"/>
    <w:basedOn w:val="Policepardfaut"/>
    <w:uiPriority w:val="99"/>
    <w:semiHidden/>
    <w:rsid w:val="00FF5C9D"/>
    <w:rPr>
      <w:rFonts w:ascii="Arial" w:hAnsi="Arial"/>
      <w:vertAlign w:val="superscript"/>
    </w:rPr>
  </w:style>
  <w:style w:type="paragraph" w:styleId="Pieddepage">
    <w:name w:val="footer"/>
    <w:basedOn w:val="Normal"/>
    <w:link w:val="PieddepageCar"/>
    <w:uiPriority w:val="99"/>
    <w:semiHidden/>
    <w:rsid w:val="00FF5C9D"/>
    <w:pPr>
      <w:tabs>
        <w:tab w:val="center" w:pos="4680"/>
        <w:tab w:val="right" w:pos="9360"/>
      </w:tabs>
      <w:spacing w:after="0" w:line="240" w:lineRule="auto"/>
    </w:pPr>
    <w:rPr>
      <w:sz w:val="16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FF5C9D"/>
    <w:rPr>
      <w:sz w:val="16"/>
      <w:szCs w:val="20"/>
    </w:rPr>
  </w:style>
  <w:style w:type="paragraph" w:styleId="Sous-titre">
    <w:name w:val="Subtitle"/>
    <w:basedOn w:val="Normal"/>
    <w:next w:val="Normal"/>
    <w:link w:val="Sous-titreCar"/>
    <w:qFormat/>
    <w:rsid w:val="00FF5C9D"/>
    <w:pPr>
      <w:spacing w:before="280" w:after="640" w:line="240" w:lineRule="auto"/>
    </w:pPr>
    <w:rPr>
      <w:b/>
      <w:bCs/>
      <w:sz w:val="30"/>
      <w:szCs w:val="30"/>
    </w:rPr>
  </w:style>
  <w:style w:type="character" w:customStyle="1" w:styleId="Sous-titreCar">
    <w:name w:val="Sous-titre Car"/>
    <w:basedOn w:val="Policepardfaut"/>
    <w:link w:val="Sous-titre"/>
    <w:rsid w:val="00FF5C9D"/>
    <w:rPr>
      <w:b/>
      <w:bCs/>
      <w:sz w:val="30"/>
      <w:szCs w:val="30"/>
    </w:rPr>
  </w:style>
  <w:style w:type="paragraph" w:styleId="En-tte">
    <w:name w:val="header"/>
    <w:basedOn w:val="Normal"/>
    <w:link w:val="En-tteCar"/>
    <w:uiPriority w:val="99"/>
    <w:semiHidden/>
    <w:rsid w:val="00FF5C9D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semiHidden/>
    <w:rsid w:val="00FF5C9D"/>
    <w:rPr>
      <w:sz w:val="20"/>
      <w:szCs w:val="20"/>
    </w:rPr>
  </w:style>
  <w:style w:type="paragraph" w:customStyle="1" w:styleId="Lignevide">
    <w:name w:val="Ligne vide"/>
    <w:basedOn w:val="Pieddepage"/>
    <w:qFormat/>
    <w:rsid w:val="00FF5C9D"/>
    <w:rPr>
      <w:sz w:val="2"/>
    </w:rPr>
  </w:style>
  <w:style w:type="paragraph" w:customStyle="1" w:styleId="Service">
    <w:name w:val="Service"/>
    <w:basedOn w:val="Corpsdetexte"/>
    <w:qFormat/>
    <w:rsid w:val="003327AC"/>
    <w:pPr>
      <w:spacing w:after="0"/>
    </w:pPr>
  </w:style>
  <w:style w:type="paragraph" w:customStyle="1" w:styleId="Listepuce1">
    <w:name w:val="Liste à puce 1"/>
    <w:basedOn w:val="Corpsdetexte"/>
    <w:qFormat/>
    <w:rsid w:val="001C087D"/>
    <w:pPr>
      <w:numPr>
        <w:numId w:val="16"/>
      </w:numPr>
      <w:spacing w:before="80" w:after="0"/>
      <w:ind w:left="274" w:hanging="274"/>
    </w:pPr>
    <w:rPr>
      <w:rFonts w:eastAsia="Times New Roman" w:cstheme="minorHAnsi"/>
      <w:color w:val="000000" w:themeColor="text1"/>
    </w:rPr>
  </w:style>
  <w:style w:type="paragraph" w:customStyle="1" w:styleId="Listepuce2">
    <w:name w:val="Liste à puce 2"/>
    <w:basedOn w:val="Listepuce1"/>
    <w:qFormat/>
    <w:rsid w:val="001C087D"/>
    <w:pPr>
      <w:numPr>
        <w:numId w:val="17"/>
      </w:numPr>
      <w:ind w:left="619" w:hanging="187"/>
    </w:pPr>
  </w:style>
  <w:style w:type="paragraph" w:customStyle="1" w:styleId="NoteSourcenumrote">
    <w:name w:val="Note/Source numérotée"/>
    <w:basedOn w:val="NoteSource"/>
    <w:qFormat/>
    <w:rsid w:val="00015ADE"/>
    <w:pPr>
      <w:numPr>
        <w:numId w:val="18"/>
      </w:numPr>
      <w:ind w:left="180" w:hanging="180"/>
    </w:pPr>
  </w:style>
  <w:style w:type="paragraph" w:customStyle="1" w:styleId="NoteSource">
    <w:name w:val="Note/Source"/>
    <w:basedOn w:val="Normal"/>
    <w:next w:val="Corpsdetexte"/>
    <w:qFormat/>
    <w:rsid w:val="00FF5C9D"/>
    <w:pPr>
      <w:spacing w:before="200" w:after="300" w:line="240" w:lineRule="auto"/>
    </w:pPr>
    <w:rPr>
      <w:rFonts w:eastAsia="Times New Roman" w:cstheme="minorHAnsi"/>
      <w:color w:val="000000" w:themeColor="text1"/>
      <w:sz w:val="14"/>
      <w:szCs w:val="14"/>
    </w:rPr>
  </w:style>
  <w:style w:type="paragraph" w:customStyle="1" w:styleId="Exergue">
    <w:name w:val="Exergue"/>
    <w:qFormat/>
    <w:rsid w:val="004268E6"/>
    <w:pPr>
      <w:spacing w:before="440" w:after="440" w:line="264" w:lineRule="auto"/>
    </w:pPr>
    <w:rPr>
      <w:b/>
      <w:bCs/>
      <w:color w:val="0054A6" w:themeColor="accent3"/>
      <w:sz w:val="23"/>
      <w:szCs w:val="23"/>
    </w:rPr>
  </w:style>
  <w:style w:type="paragraph" w:customStyle="1" w:styleId="Tableautextecentre">
    <w:name w:val="Tableau texte centre"/>
    <w:basedOn w:val="Normal"/>
    <w:qFormat/>
    <w:rsid w:val="00FF5C9D"/>
    <w:pPr>
      <w:spacing w:after="0" w:line="240" w:lineRule="auto"/>
      <w:jc w:val="center"/>
    </w:pPr>
    <w:rPr>
      <w:rFonts w:eastAsia="Times New Roman" w:cs="Arial (Corps)"/>
      <w:color w:val="000000" w:themeColor="text1"/>
      <w:sz w:val="20"/>
      <w:szCs w:val="20"/>
    </w:rPr>
  </w:style>
  <w:style w:type="paragraph" w:customStyle="1" w:styleId="Tableautitrecolonnecentre">
    <w:name w:val="Tableau titre colonne centre"/>
    <w:basedOn w:val="Normal"/>
    <w:qFormat/>
    <w:rsid w:val="00FF5C9D"/>
    <w:pPr>
      <w:spacing w:after="0" w:line="260" w:lineRule="exact"/>
      <w:jc w:val="center"/>
    </w:pPr>
    <w:rPr>
      <w:color w:val="FFFFFF" w:themeColor="background1"/>
      <w:sz w:val="20"/>
      <w:szCs w:val="20"/>
    </w:rPr>
  </w:style>
  <w:style w:type="table" w:styleId="Tableausimple2">
    <w:name w:val="Plain Table 2"/>
    <w:basedOn w:val="TableauNormal"/>
    <w:uiPriority w:val="42"/>
    <w:rsid w:val="00FF5C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autextegauche">
    <w:name w:val="Tableau texte gauche"/>
    <w:basedOn w:val="Tableautextecentre"/>
    <w:qFormat/>
    <w:rsid w:val="00FF5C9D"/>
    <w:pPr>
      <w:jc w:val="left"/>
    </w:pPr>
  </w:style>
  <w:style w:type="table" w:styleId="TableauListe3-Accentuation4">
    <w:name w:val="List Table 3 Accent 4"/>
    <w:basedOn w:val="TableauNormal"/>
    <w:uiPriority w:val="48"/>
    <w:rsid w:val="00FF5C9D"/>
    <w:pPr>
      <w:spacing w:after="0" w:line="240" w:lineRule="auto"/>
    </w:pPr>
    <w:tblPr>
      <w:tblStyleRowBandSize w:val="1"/>
      <w:tblStyleColBandSize w:val="1"/>
      <w:tblBorders>
        <w:top w:val="single" w:sz="4" w:space="0" w:color="FF9B6E" w:themeColor="accent4"/>
        <w:left w:val="single" w:sz="4" w:space="0" w:color="FF9B6E" w:themeColor="accent4"/>
        <w:bottom w:val="single" w:sz="4" w:space="0" w:color="FF9B6E" w:themeColor="accent4"/>
        <w:right w:val="single" w:sz="4" w:space="0" w:color="FF9B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9B6E" w:themeFill="accent4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9B6E" w:themeColor="accent4"/>
          <w:right w:val="single" w:sz="4" w:space="0" w:color="FF9B6E" w:themeColor="accent4"/>
        </w:tcBorders>
      </w:tcPr>
    </w:tblStylePr>
    <w:tblStylePr w:type="band1Horz">
      <w:tblPr/>
      <w:tcPr>
        <w:tcBorders>
          <w:top w:val="single" w:sz="4" w:space="0" w:color="FF9B6E" w:themeColor="accent4"/>
          <w:bottom w:val="single" w:sz="4" w:space="0" w:color="FF9B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9B6E" w:themeColor="accent4"/>
          <w:left w:val="nil"/>
        </w:tcBorders>
      </w:tcPr>
    </w:tblStylePr>
    <w:tblStylePr w:type="swCell">
      <w:tblPr/>
      <w:tcPr>
        <w:tcBorders>
          <w:top w:val="double" w:sz="4" w:space="0" w:color="FF9B6E" w:themeColor="accent4"/>
          <w:right w:val="nil"/>
        </w:tcBorders>
      </w:tcPr>
    </w:tblStylePr>
  </w:style>
  <w:style w:type="paragraph" w:customStyle="1" w:styleId="Tableautitrecolonnegauche">
    <w:name w:val="Tableau titre colonne gauche"/>
    <w:basedOn w:val="Tableautitrecolonnecentre"/>
    <w:qFormat/>
    <w:rsid w:val="00FF5C9D"/>
    <w:pPr>
      <w:jc w:val="left"/>
    </w:pPr>
    <w:rPr>
      <w:bCs/>
    </w:rPr>
  </w:style>
  <w:style w:type="paragraph" w:customStyle="1" w:styleId="Tableautitrecolonnedroite">
    <w:name w:val="Tableau titre colonne droite"/>
    <w:basedOn w:val="Tableautitrecolonnecentre"/>
    <w:qFormat/>
    <w:rsid w:val="00FF5C9D"/>
    <w:pPr>
      <w:jc w:val="right"/>
    </w:pPr>
    <w:rPr>
      <w:bCs/>
    </w:rPr>
  </w:style>
  <w:style w:type="table" w:styleId="TableauListe4-Accentuation3">
    <w:name w:val="List Table 4 Accent 3"/>
    <w:basedOn w:val="TableauNormal"/>
    <w:uiPriority w:val="49"/>
    <w:rsid w:val="00FF5C9D"/>
    <w:pPr>
      <w:spacing w:after="0" w:line="240" w:lineRule="auto"/>
    </w:pPr>
    <w:tblPr>
      <w:tblStyleRowBandSize w:val="1"/>
      <w:tblStyleColBandSize w:val="1"/>
      <w:tblBorders>
        <w:top w:val="single" w:sz="4" w:space="0" w:color="3098FF" w:themeColor="accent3" w:themeTint="99"/>
        <w:left w:val="single" w:sz="4" w:space="0" w:color="3098FF" w:themeColor="accent3" w:themeTint="99"/>
        <w:bottom w:val="single" w:sz="4" w:space="0" w:color="3098FF" w:themeColor="accent3" w:themeTint="99"/>
        <w:right w:val="single" w:sz="4" w:space="0" w:color="3098FF" w:themeColor="accent3" w:themeTint="99"/>
        <w:insideH w:val="single" w:sz="4" w:space="0" w:color="3098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4A6" w:themeColor="accent3"/>
          <w:left w:val="single" w:sz="4" w:space="0" w:color="0054A6" w:themeColor="accent3"/>
          <w:bottom w:val="single" w:sz="4" w:space="0" w:color="0054A6" w:themeColor="accent3"/>
          <w:right w:val="single" w:sz="4" w:space="0" w:color="0054A6" w:themeColor="accent3"/>
          <w:insideH w:val="nil"/>
        </w:tcBorders>
        <w:shd w:val="clear" w:color="auto" w:fill="0054A6" w:themeFill="accent3"/>
      </w:tcPr>
    </w:tblStylePr>
    <w:tblStylePr w:type="lastRow">
      <w:rPr>
        <w:b/>
        <w:bCs/>
      </w:rPr>
      <w:tblPr/>
      <w:tcPr>
        <w:tcBorders>
          <w:top w:val="double" w:sz="4" w:space="0" w:color="3098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CFF" w:themeFill="accent3" w:themeFillTint="33"/>
      </w:tcPr>
    </w:tblStylePr>
    <w:tblStylePr w:type="band1Horz">
      <w:tblPr/>
      <w:tcPr>
        <w:shd w:val="clear" w:color="auto" w:fill="BADCFF" w:themeFill="accent3" w:themeFillTint="33"/>
      </w:tcPr>
    </w:tblStylePr>
  </w:style>
  <w:style w:type="table" w:styleId="TableauListe3-Accentuation6">
    <w:name w:val="List Table 3 Accent 6"/>
    <w:aliases w:val="Ville de Laval"/>
    <w:basedOn w:val="TableauNormal"/>
    <w:uiPriority w:val="48"/>
    <w:rsid w:val="005C2982"/>
    <w:pPr>
      <w:spacing w:after="0" w:line="240" w:lineRule="auto"/>
    </w:pPr>
    <w:rPr>
      <w:sz w:val="20"/>
    </w:rPr>
    <w:tblPr>
      <w:tblStyleRowBandSize w:val="1"/>
      <w:tblStyleColBandSize w:val="1"/>
      <w:tblBorders>
        <w:bottom w:val="single" w:sz="2" w:space="0" w:color="auto"/>
        <w:insideH w:val="single" w:sz="2" w:space="0" w:color="auto"/>
      </w:tblBorders>
      <w:tblCellMar>
        <w:top w:w="115" w:type="dxa"/>
        <w:bottom w:w="115" w:type="dxa"/>
      </w:tblCellMar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54A6" w:themeFill="accent3"/>
      </w:tcPr>
    </w:tblStylePr>
    <w:tblStylePr w:type="lastRow">
      <w:rPr>
        <w:b/>
        <w:bCs/>
      </w:rPr>
      <w:tblPr/>
      <w:tcPr>
        <w:tcBorders>
          <w:top w:val="single" w:sz="12" w:space="0" w:color="000000" w:themeColor="text1"/>
          <w:bottom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6"/>
          <w:right w:val="single" w:sz="4" w:space="0" w:color="000000" w:themeColor="accent6"/>
        </w:tcBorders>
      </w:tcPr>
    </w:tblStylePr>
    <w:tblStylePr w:type="band1Horz">
      <w:tblPr/>
      <w:tcPr>
        <w:tcBorders>
          <w:top w:val="single" w:sz="4" w:space="0" w:color="000000" w:themeColor="accent6"/>
          <w:bottom w:val="single" w:sz="4" w:space="0" w:color="000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6"/>
          <w:left w:val="nil"/>
        </w:tcBorders>
      </w:tcPr>
    </w:tblStylePr>
    <w:tblStylePr w:type="swCell">
      <w:tblPr/>
      <w:tcPr>
        <w:tcBorders>
          <w:top w:val="double" w:sz="4" w:space="0" w:color="000000" w:themeColor="accent6"/>
          <w:right w:val="nil"/>
        </w:tcBorders>
      </w:tcPr>
    </w:tblStylePr>
  </w:style>
  <w:style w:type="table" w:styleId="TableauListe3">
    <w:name w:val="List Table 3"/>
    <w:basedOn w:val="TableauNormal"/>
    <w:uiPriority w:val="48"/>
    <w:rsid w:val="00FF5C9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FF5C9D"/>
    <w:pPr>
      <w:spacing w:after="0" w:line="240" w:lineRule="auto"/>
    </w:pPr>
    <w:tblPr>
      <w:tblStyleRowBandSize w:val="1"/>
      <w:tblStyleColBandSize w:val="1"/>
      <w:tblBorders>
        <w:top w:val="single" w:sz="4" w:space="0" w:color="222C65" w:themeColor="accent2"/>
        <w:left w:val="single" w:sz="4" w:space="0" w:color="222C65" w:themeColor="accent2"/>
        <w:bottom w:val="single" w:sz="4" w:space="0" w:color="222C65" w:themeColor="accent2"/>
        <w:right w:val="single" w:sz="4" w:space="0" w:color="222C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22C65" w:themeFill="accent2"/>
      </w:tcPr>
    </w:tblStylePr>
    <w:tblStylePr w:type="lastRow">
      <w:rPr>
        <w:b/>
        <w:bCs/>
      </w:rPr>
      <w:tblPr/>
      <w:tcPr>
        <w:tcBorders>
          <w:top w:val="double" w:sz="4" w:space="0" w:color="222C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22C65" w:themeColor="accent2"/>
          <w:right w:val="single" w:sz="4" w:space="0" w:color="222C65" w:themeColor="accent2"/>
        </w:tcBorders>
      </w:tcPr>
    </w:tblStylePr>
    <w:tblStylePr w:type="band1Horz">
      <w:tblPr/>
      <w:tcPr>
        <w:tcBorders>
          <w:top w:val="single" w:sz="4" w:space="0" w:color="222C65" w:themeColor="accent2"/>
          <w:bottom w:val="single" w:sz="4" w:space="0" w:color="222C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22C65" w:themeColor="accent2"/>
          <w:left w:val="nil"/>
        </w:tcBorders>
      </w:tcPr>
    </w:tblStylePr>
    <w:tblStylePr w:type="swCell">
      <w:tblPr/>
      <w:tcPr>
        <w:tcBorders>
          <w:top w:val="double" w:sz="4" w:space="0" w:color="222C6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FF5C9D"/>
    <w:pPr>
      <w:spacing w:after="0" w:line="240" w:lineRule="auto"/>
    </w:pPr>
    <w:tblPr>
      <w:tblStyleRowBandSize w:val="1"/>
      <w:tblStyleColBandSize w:val="1"/>
      <w:tblBorders>
        <w:top w:val="single" w:sz="4" w:space="0" w:color="0054A6" w:themeColor="accent3"/>
        <w:left w:val="single" w:sz="4" w:space="0" w:color="0054A6" w:themeColor="accent3"/>
        <w:bottom w:val="single" w:sz="4" w:space="0" w:color="0054A6" w:themeColor="accent3"/>
        <w:right w:val="single" w:sz="4" w:space="0" w:color="0054A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4A6" w:themeFill="accent3"/>
      </w:tcPr>
    </w:tblStylePr>
    <w:tblStylePr w:type="lastRow">
      <w:rPr>
        <w:b/>
        <w:bCs/>
      </w:rPr>
      <w:tblPr/>
      <w:tcPr>
        <w:tcBorders>
          <w:top w:val="double" w:sz="4" w:space="0" w:color="0054A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4A6" w:themeColor="accent3"/>
          <w:right w:val="single" w:sz="4" w:space="0" w:color="0054A6" w:themeColor="accent3"/>
        </w:tcBorders>
      </w:tcPr>
    </w:tblStylePr>
    <w:tblStylePr w:type="band1Horz">
      <w:tblPr/>
      <w:tcPr>
        <w:tcBorders>
          <w:top w:val="single" w:sz="4" w:space="0" w:color="0054A6" w:themeColor="accent3"/>
          <w:bottom w:val="single" w:sz="4" w:space="0" w:color="0054A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4A6" w:themeColor="accent3"/>
          <w:left w:val="nil"/>
        </w:tcBorders>
      </w:tcPr>
    </w:tblStylePr>
    <w:tblStylePr w:type="swCell">
      <w:tblPr/>
      <w:tcPr>
        <w:tcBorders>
          <w:top w:val="double" w:sz="4" w:space="0" w:color="0054A6" w:themeColor="accent3"/>
          <w:right w:val="nil"/>
        </w:tcBorders>
      </w:tcPr>
    </w:tblStylePr>
  </w:style>
  <w:style w:type="table" w:styleId="TableauListe4-Accentuation2">
    <w:name w:val="List Table 4 Accent 2"/>
    <w:basedOn w:val="TableauNormal"/>
    <w:uiPriority w:val="49"/>
    <w:rsid w:val="00FF5C9D"/>
    <w:pPr>
      <w:spacing w:after="0" w:line="240" w:lineRule="auto"/>
    </w:pPr>
    <w:tblPr>
      <w:tblStyleRowBandSize w:val="1"/>
      <w:tblStyleColBandSize w:val="1"/>
      <w:tblBorders>
        <w:top w:val="single" w:sz="4" w:space="0" w:color="5667C6" w:themeColor="accent2" w:themeTint="99"/>
        <w:left w:val="single" w:sz="4" w:space="0" w:color="5667C6" w:themeColor="accent2" w:themeTint="99"/>
        <w:bottom w:val="single" w:sz="4" w:space="0" w:color="5667C6" w:themeColor="accent2" w:themeTint="99"/>
        <w:right w:val="single" w:sz="4" w:space="0" w:color="5667C6" w:themeColor="accent2" w:themeTint="99"/>
        <w:insideH w:val="single" w:sz="4" w:space="0" w:color="5667C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22C65" w:themeColor="accent2"/>
          <w:left w:val="single" w:sz="4" w:space="0" w:color="222C65" w:themeColor="accent2"/>
          <w:bottom w:val="single" w:sz="4" w:space="0" w:color="222C65" w:themeColor="accent2"/>
          <w:right w:val="single" w:sz="4" w:space="0" w:color="222C65" w:themeColor="accent2"/>
          <w:insideH w:val="nil"/>
        </w:tcBorders>
        <w:shd w:val="clear" w:color="auto" w:fill="222C65" w:themeFill="accent2"/>
      </w:tcPr>
    </w:tblStylePr>
    <w:tblStylePr w:type="lastRow">
      <w:rPr>
        <w:b/>
        <w:bCs/>
      </w:rPr>
      <w:tblPr/>
      <w:tcPr>
        <w:tcBorders>
          <w:top w:val="double" w:sz="4" w:space="0" w:color="5667C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CEC" w:themeFill="accent2" w:themeFillTint="33"/>
      </w:tcPr>
    </w:tblStylePr>
    <w:tblStylePr w:type="band1Horz">
      <w:tblPr/>
      <w:tcPr>
        <w:shd w:val="clear" w:color="auto" w:fill="C6CCEC" w:themeFill="accent2" w:themeFillTint="33"/>
      </w:tcPr>
    </w:tblStylePr>
  </w:style>
  <w:style w:type="table" w:styleId="TableauListe4-Accentuation1">
    <w:name w:val="List Table 4 Accent 1"/>
    <w:basedOn w:val="TableauNormal"/>
    <w:uiPriority w:val="49"/>
    <w:rsid w:val="00FF5C9D"/>
    <w:pPr>
      <w:spacing w:after="0" w:line="240" w:lineRule="auto"/>
    </w:pPr>
    <w:tblPr>
      <w:tblStyleRowBandSize w:val="1"/>
      <w:tblStyleColBandSize w:val="1"/>
      <w:tblBorders>
        <w:top w:val="single" w:sz="4" w:space="0" w:color="BAD3ED" w:themeColor="accent1" w:themeTint="99"/>
        <w:left w:val="single" w:sz="4" w:space="0" w:color="BAD3ED" w:themeColor="accent1" w:themeTint="99"/>
        <w:bottom w:val="single" w:sz="4" w:space="0" w:color="BAD3ED" w:themeColor="accent1" w:themeTint="99"/>
        <w:right w:val="single" w:sz="4" w:space="0" w:color="BAD3ED" w:themeColor="accent1" w:themeTint="99"/>
        <w:insideH w:val="single" w:sz="4" w:space="0" w:color="BAD3E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7E1" w:themeColor="accent1"/>
          <w:left w:val="single" w:sz="4" w:space="0" w:color="8DB7E1" w:themeColor="accent1"/>
          <w:bottom w:val="single" w:sz="4" w:space="0" w:color="8DB7E1" w:themeColor="accent1"/>
          <w:right w:val="single" w:sz="4" w:space="0" w:color="8DB7E1" w:themeColor="accent1"/>
          <w:insideH w:val="nil"/>
        </w:tcBorders>
        <w:shd w:val="clear" w:color="auto" w:fill="8DB7E1" w:themeFill="accent1"/>
      </w:tcPr>
    </w:tblStylePr>
    <w:tblStylePr w:type="lastRow">
      <w:rPr>
        <w:b/>
        <w:bCs/>
      </w:rPr>
      <w:tblPr/>
      <w:tcPr>
        <w:tcBorders>
          <w:top w:val="double" w:sz="4" w:space="0" w:color="BAD3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F9" w:themeFill="accent1" w:themeFillTint="33"/>
      </w:tcPr>
    </w:tblStylePr>
    <w:tblStylePr w:type="band1Horz">
      <w:tblPr/>
      <w:tcPr>
        <w:shd w:val="clear" w:color="auto" w:fill="E8F0F9" w:themeFill="accent1" w:themeFillTint="33"/>
      </w:tcPr>
    </w:tblStylePr>
  </w:style>
  <w:style w:type="table" w:styleId="TableauListe4">
    <w:name w:val="List Table 4"/>
    <w:basedOn w:val="TableauNormal"/>
    <w:uiPriority w:val="49"/>
    <w:rsid w:val="00FF5C9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autextedroite">
    <w:name w:val="Tableau texte droite"/>
    <w:basedOn w:val="Tableautextegauche"/>
    <w:qFormat/>
    <w:rsid w:val="00FF5C9D"/>
    <w:pPr>
      <w:jc w:val="right"/>
    </w:pPr>
  </w:style>
  <w:style w:type="paragraph" w:customStyle="1" w:styleId="Titregraphiqueoutableau">
    <w:name w:val="Titre graphique ou tableau"/>
    <w:qFormat/>
    <w:rsid w:val="00FF5C9D"/>
    <w:pPr>
      <w:keepNext/>
      <w:pBdr>
        <w:top w:val="single" w:sz="12" w:space="16" w:color="auto"/>
      </w:pBdr>
      <w:spacing w:after="480" w:line="264" w:lineRule="auto"/>
    </w:pPr>
    <w:rPr>
      <w:rFonts w:eastAsia="Times New Roman" w:cstheme="minorHAnsi"/>
      <w:b/>
      <w:bCs/>
      <w:color w:val="000000" w:themeColor="text1"/>
      <w:sz w:val="20"/>
      <w:szCs w:val="20"/>
    </w:rPr>
  </w:style>
  <w:style w:type="paragraph" w:customStyle="1" w:styleId="Corpsdetexte15ptaprs">
    <w:name w:val="Corps de texte 15 pt après"/>
    <w:basedOn w:val="Corpsdetexte"/>
    <w:qFormat/>
    <w:rsid w:val="00FF5C9D"/>
    <w:pPr>
      <w:spacing w:after="300"/>
    </w:pPr>
  </w:style>
  <w:style w:type="paragraph" w:styleId="Lgende">
    <w:name w:val="caption"/>
    <w:basedOn w:val="Normal"/>
    <w:next w:val="Normal"/>
    <w:semiHidden/>
    <w:qFormat/>
    <w:rsid w:val="00FF5C9D"/>
    <w:pPr>
      <w:spacing w:after="200" w:line="240" w:lineRule="auto"/>
    </w:pPr>
    <w:rPr>
      <w:i/>
      <w:iCs/>
      <w:color w:val="222C65" w:themeColor="text2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F5C9D"/>
    <w:rPr>
      <w:color w:val="0054A6" w:themeColor="hyperlink"/>
      <w:u w:val="single"/>
    </w:rPr>
  </w:style>
  <w:style w:type="paragraph" w:styleId="TM1">
    <w:name w:val="toc 1"/>
    <w:next w:val="Normal"/>
    <w:uiPriority w:val="39"/>
    <w:unhideWhenUsed/>
    <w:rsid w:val="00DE5B8C"/>
    <w:pPr>
      <w:tabs>
        <w:tab w:val="right" w:pos="13291"/>
      </w:tabs>
      <w:spacing w:before="300" w:after="200"/>
      <w:ind w:left="360" w:right="706" w:hanging="360"/>
    </w:pPr>
    <w:rPr>
      <w:b/>
      <w:noProof/>
      <w:color w:val="0054A6" w:themeColor="accent3"/>
      <w:sz w:val="20"/>
      <w:szCs w:val="20"/>
    </w:rPr>
  </w:style>
  <w:style w:type="paragraph" w:styleId="TM2">
    <w:name w:val="toc 2"/>
    <w:next w:val="Normal"/>
    <w:autoRedefine/>
    <w:uiPriority w:val="39"/>
    <w:unhideWhenUsed/>
    <w:rsid w:val="006012B6"/>
    <w:pPr>
      <w:tabs>
        <w:tab w:val="right" w:pos="13291"/>
      </w:tabs>
      <w:spacing w:before="90" w:after="90"/>
      <w:ind w:left="1080" w:right="706" w:hanging="720"/>
    </w:pPr>
    <w:rPr>
      <w:b/>
      <w:noProof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6012B6"/>
    <w:pPr>
      <w:tabs>
        <w:tab w:val="right" w:pos="13291"/>
      </w:tabs>
      <w:spacing w:after="0" w:line="260" w:lineRule="exact"/>
      <w:ind w:left="1080" w:right="706" w:hanging="720"/>
    </w:pPr>
    <w:rPr>
      <w:noProof/>
      <w:sz w:val="20"/>
      <w:szCs w:val="20"/>
    </w:rPr>
  </w:style>
  <w:style w:type="paragraph" w:customStyle="1" w:styleId="TitreTDM">
    <w:name w:val="Titre TDM"/>
    <w:basedOn w:val="Titre1sansnumrotation"/>
    <w:qFormat/>
    <w:rsid w:val="00FF5C9D"/>
    <w:pPr>
      <w:spacing w:before="0"/>
    </w:pPr>
  </w:style>
  <w:style w:type="paragraph" w:customStyle="1" w:styleId="Corpsdetexteaprsimage30ptavant">
    <w:name w:val="Corps de texte après image 30 pt avant"/>
    <w:qFormat/>
    <w:rsid w:val="00FF5C9D"/>
    <w:pPr>
      <w:spacing w:before="600" w:after="180"/>
    </w:pPr>
    <w:rPr>
      <w:rFonts w:eastAsia="Times New Roman" w:cstheme="minorHAnsi"/>
      <w:color w:val="000000" w:themeColor="text1"/>
      <w:sz w:val="20"/>
      <w:szCs w:val="14"/>
    </w:rPr>
  </w:style>
  <w:style w:type="paragraph" w:customStyle="1" w:styleId="Corpsdetexteavantimage30ptaprs">
    <w:name w:val="Corps de texte avant image 30 pt après"/>
    <w:basedOn w:val="Corpsdetexte"/>
    <w:qFormat/>
    <w:rsid w:val="00FF5C9D"/>
    <w:pPr>
      <w:spacing w:after="600"/>
    </w:pPr>
  </w:style>
  <w:style w:type="paragraph" w:customStyle="1" w:styleId="Imageseule-paragraphe30ptavantetaprs">
    <w:name w:val="Image seule - paragraphe 30 pt avant et après"/>
    <w:basedOn w:val="Lignevide"/>
    <w:qFormat/>
    <w:rsid w:val="00FF5C9D"/>
    <w:pPr>
      <w:spacing w:before="600" w:after="600"/>
    </w:pPr>
    <w:rPr>
      <w:noProof/>
    </w:rPr>
  </w:style>
  <w:style w:type="paragraph" w:styleId="Paragraphedeliste">
    <w:name w:val="List Paragraph"/>
    <w:basedOn w:val="Normal"/>
    <w:uiPriority w:val="34"/>
    <w:rsid w:val="00B83272"/>
    <w:pPr>
      <w:spacing w:before="120" w:after="180" w:line="264" w:lineRule="auto"/>
      <w:ind w:left="720"/>
      <w:contextualSpacing/>
    </w:pPr>
    <w:rPr>
      <w:rFonts w:eastAsia="Times New Roman" w:cstheme="minorHAnsi"/>
      <w:color w:val="000000" w:themeColor="text1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E62591"/>
    <w:rPr>
      <w:color w:val="B5B5A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8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publicdomainvectors.org/fr/tag/pictogramme/1" TargetMode="Externa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eader" Target="header1.xml"/><Relationship Id="rId51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.raymond\AppData\Local\Microsoft\Windows\INetCache\Content.Outlook\D2V6K1G4\Plan_canevas_GM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CB74B747B9C41E6B45124C685F7FB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C6E266-D87D-48D9-87B6-59288C5AF7B2}"/>
      </w:docPartPr>
      <w:docPartBody>
        <w:p w:rsidR="00C71941" w:rsidRDefault="00A71949">
          <w:pPr>
            <w:pStyle w:val="3CB74B747B9C41E6B45124C685F7FB80"/>
          </w:pPr>
          <w:r w:rsidRPr="00C8137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40F286516A149AE878E8171715F89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73AC89-6335-41F8-952D-23D236DE6F08}"/>
      </w:docPartPr>
      <w:docPartBody>
        <w:p w:rsidR="00C71941" w:rsidRDefault="00A71949">
          <w:pPr>
            <w:pStyle w:val="040F286516A149AE878E8171715F893D"/>
          </w:pPr>
          <w:r>
            <w:rPr>
              <w:rStyle w:val="Textedelespacerserv"/>
            </w:rPr>
            <w:t>Sélectionnez</w:t>
          </w:r>
          <w:r w:rsidRPr="00C81376">
            <w:rPr>
              <w:rStyle w:val="Textedelespacerserv"/>
            </w:rPr>
            <w:t xml:space="preserve"> une date.</w:t>
          </w:r>
        </w:p>
      </w:docPartBody>
    </w:docPart>
    <w:docPart>
      <w:docPartPr>
        <w:name w:val="ECF7C7E790E24A11B8E7ACAD39F367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C8FA02-4496-40A6-994D-B7888554F269}"/>
      </w:docPartPr>
      <w:docPartBody>
        <w:p w:rsidR="00C71941" w:rsidRDefault="00A71949">
          <w:pPr>
            <w:pStyle w:val="ECF7C7E790E24A11B8E7ACAD39F36725"/>
          </w:pPr>
          <w:r w:rsidRPr="00C8137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Gras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Corps)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41"/>
    <w:rsid w:val="0013302C"/>
    <w:rsid w:val="00A71949"/>
    <w:rsid w:val="00C71941"/>
    <w:rsid w:val="00EB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3CB74B747B9C41E6B45124C685F7FB80">
    <w:name w:val="3CB74B747B9C41E6B45124C685F7FB80"/>
  </w:style>
  <w:style w:type="paragraph" w:customStyle="1" w:styleId="040F286516A149AE878E8171715F893D">
    <w:name w:val="040F286516A149AE878E8171715F893D"/>
  </w:style>
  <w:style w:type="paragraph" w:customStyle="1" w:styleId="ECF7C7E790E24A11B8E7ACAD39F36725">
    <w:name w:val="ECF7C7E790E24A11B8E7ACAD39F367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VdL">
      <a:dk1>
        <a:srgbClr val="000000"/>
      </a:dk1>
      <a:lt1>
        <a:srgbClr val="FFFFFF"/>
      </a:lt1>
      <a:dk2>
        <a:srgbClr val="222C65"/>
      </a:dk2>
      <a:lt2>
        <a:srgbClr val="FFFFFF"/>
      </a:lt2>
      <a:accent1>
        <a:srgbClr val="8DB7E1"/>
      </a:accent1>
      <a:accent2>
        <a:srgbClr val="222C65"/>
      </a:accent2>
      <a:accent3>
        <a:srgbClr val="0054A6"/>
      </a:accent3>
      <a:accent4>
        <a:srgbClr val="FF9B6E"/>
      </a:accent4>
      <a:accent5>
        <a:srgbClr val="FEFFFF"/>
      </a:accent5>
      <a:accent6>
        <a:srgbClr val="000000"/>
      </a:accent6>
      <a:hlink>
        <a:srgbClr val="0054A6"/>
      </a:hlink>
      <a:folHlink>
        <a:srgbClr val="B5B5AE"/>
      </a:folHlink>
    </a:clrScheme>
    <a:fontScheme name="Vd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6C71C-E871-4CD1-B811-C27030CFC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Plan_canevas_GMR.dotx</Template>
  <TotalTime>1</TotalTime>
  <Pages>2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Saumure, Patrick</dc:creator>
  <cp:keywords/>
  <dc:description/>
  <cp:lastModifiedBy>Raymond, Mélanie</cp:lastModifiedBy>
  <cp:revision>2</cp:revision>
  <cp:lastPrinted>2021-09-17T19:30:00Z</cp:lastPrinted>
  <dcterms:created xsi:type="dcterms:W3CDTF">2021-10-15T14:07:00Z</dcterms:created>
  <dcterms:modified xsi:type="dcterms:W3CDTF">2021-10-15T14:07:00Z</dcterms:modified>
</cp:coreProperties>
</file>